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8E934" w14:textId="527A89AE" w:rsidR="00661B7E" w:rsidRPr="004B6370" w:rsidRDefault="0013248E">
      <w:pPr>
        <w:pStyle w:val="Heading4"/>
        <w:rPr>
          <w:rFonts w:asciiTheme="minorHAnsi" w:hAnsiTheme="minorHAnsi" w:cstheme="minorHAnsi"/>
          <w:i/>
          <w:iCs/>
          <w:sz w:val="24"/>
          <w:szCs w:val="24"/>
        </w:rPr>
      </w:pPr>
      <w:r w:rsidRPr="004B6370">
        <w:rPr>
          <w:rFonts w:asciiTheme="minorHAnsi" w:hAnsiTheme="minorHAnsi" w:cstheme="minorHAnsi"/>
          <w:i/>
          <w:iCs/>
          <w:sz w:val="24"/>
          <w:szCs w:val="24"/>
        </w:rPr>
        <w:t xml:space="preserve">This letter can be used to document concerns to an employee. This is not part of the formal disciplinary procedure. Please refer to the page on File Notes for Improvement. </w:t>
      </w:r>
    </w:p>
    <w:p w14:paraId="7EA76959" w14:textId="77777777" w:rsidR="00612D03" w:rsidRPr="004B6370" w:rsidRDefault="00612D03">
      <w:pPr>
        <w:pStyle w:val="Heading4"/>
        <w:rPr>
          <w:rFonts w:asciiTheme="minorHAnsi" w:hAnsiTheme="minorHAnsi" w:cstheme="minorHAnsi"/>
          <w:sz w:val="24"/>
          <w:szCs w:val="24"/>
        </w:rPr>
      </w:pPr>
    </w:p>
    <w:p w14:paraId="77816607" w14:textId="77777777" w:rsidR="00612D03" w:rsidRPr="004B6370" w:rsidRDefault="00612D03">
      <w:pPr>
        <w:pStyle w:val="Heading4"/>
        <w:rPr>
          <w:rFonts w:asciiTheme="minorHAnsi" w:hAnsiTheme="minorHAnsi" w:cstheme="minorHAnsi"/>
          <w:sz w:val="24"/>
          <w:szCs w:val="24"/>
        </w:rPr>
      </w:pPr>
    </w:p>
    <w:p w14:paraId="3A340D8F" w14:textId="77777777" w:rsidR="00AD50C8" w:rsidRPr="004B6370" w:rsidRDefault="00AD50C8" w:rsidP="00AD50C8">
      <w:pPr>
        <w:rPr>
          <w:rFonts w:asciiTheme="minorHAnsi" w:hAnsiTheme="minorHAnsi" w:cstheme="minorHAnsi"/>
          <w:sz w:val="24"/>
          <w:szCs w:val="24"/>
        </w:rPr>
      </w:pPr>
    </w:p>
    <w:p w14:paraId="79F8F9E4" w14:textId="77777777" w:rsidR="001C3A80" w:rsidRPr="004B6370" w:rsidRDefault="001C3A80" w:rsidP="001C3A80">
      <w:pPr>
        <w:rPr>
          <w:rFonts w:asciiTheme="minorHAnsi" w:hAnsiTheme="minorHAnsi" w:cstheme="minorHAnsi"/>
          <w:sz w:val="24"/>
          <w:szCs w:val="24"/>
        </w:rPr>
      </w:pPr>
    </w:p>
    <w:p w14:paraId="5F97A2F3" w14:textId="77777777" w:rsidR="00547CE1" w:rsidRPr="004B6370" w:rsidRDefault="00547CE1">
      <w:pPr>
        <w:pStyle w:val="Heading4"/>
        <w:rPr>
          <w:rFonts w:asciiTheme="minorHAnsi" w:hAnsiTheme="minorHAnsi" w:cstheme="minorHAnsi"/>
          <w:sz w:val="24"/>
          <w:szCs w:val="24"/>
        </w:rPr>
      </w:pPr>
      <w:r w:rsidRPr="004B6370">
        <w:rPr>
          <w:rFonts w:asciiTheme="minorHAnsi" w:hAnsiTheme="minorHAnsi" w:cstheme="minorHAnsi"/>
          <w:sz w:val="24"/>
          <w:szCs w:val="24"/>
        </w:rPr>
        <w:t xml:space="preserve">CONFIDENTIAL </w:t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  <w:t xml:space="preserve">            </w:t>
      </w:r>
      <w:r w:rsidR="00AD50C8" w:rsidRPr="004B6370">
        <w:rPr>
          <w:rFonts w:asciiTheme="minorHAnsi" w:hAnsiTheme="minorHAnsi" w:cstheme="minorHAnsi"/>
          <w:sz w:val="24"/>
          <w:szCs w:val="24"/>
        </w:rPr>
        <w:tab/>
        <w:t xml:space="preserve">          </w:t>
      </w:r>
    </w:p>
    <w:p w14:paraId="57533FAF" w14:textId="77777777" w:rsidR="00547CE1" w:rsidRPr="004B6370" w:rsidRDefault="00547CE1" w:rsidP="001C3A80">
      <w:pPr>
        <w:pStyle w:val="Heading3"/>
        <w:jc w:val="center"/>
        <w:rPr>
          <w:rFonts w:asciiTheme="minorHAnsi" w:hAnsiTheme="minorHAnsi" w:cstheme="minorHAnsi"/>
          <w:i w:val="0"/>
          <w:iCs w:val="0"/>
          <w:sz w:val="24"/>
          <w:szCs w:val="24"/>
        </w:rPr>
      </w:pPr>
    </w:p>
    <w:p w14:paraId="2FBEFCA2" w14:textId="77777777" w:rsidR="00547CE1" w:rsidRPr="004B6370" w:rsidRDefault="00FA22E2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/>
          <w:bCs/>
          <w:sz w:val="24"/>
          <w:szCs w:val="24"/>
        </w:rPr>
        <w:t>[</w:t>
      </w:r>
      <w:r w:rsidR="00AD50C8" w:rsidRPr="004B6370">
        <w:rPr>
          <w:rFonts w:asciiTheme="minorHAnsi" w:hAnsiTheme="minorHAnsi" w:cstheme="minorHAnsi"/>
          <w:b/>
          <w:bCs/>
          <w:sz w:val="24"/>
          <w:szCs w:val="24"/>
        </w:rPr>
        <w:t>Insert e</w:t>
      </w:r>
      <w:r w:rsidR="00547CE1" w:rsidRPr="004B6370">
        <w:rPr>
          <w:rFonts w:asciiTheme="minorHAnsi" w:hAnsiTheme="minorHAnsi" w:cstheme="minorHAnsi"/>
          <w:b/>
          <w:bCs/>
          <w:sz w:val="24"/>
          <w:szCs w:val="24"/>
        </w:rPr>
        <w:t>mployee</w:t>
      </w:r>
      <w:r w:rsidR="00AD50C8" w:rsidRPr="004B6370">
        <w:rPr>
          <w:rFonts w:asciiTheme="minorHAnsi" w:hAnsiTheme="minorHAnsi" w:cstheme="minorHAnsi"/>
          <w:b/>
          <w:bCs/>
          <w:sz w:val="24"/>
          <w:szCs w:val="24"/>
        </w:rPr>
        <w:t>’s n</w:t>
      </w:r>
      <w:r w:rsidR="00547CE1" w:rsidRPr="004B6370">
        <w:rPr>
          <w:rFonts w:asciiTheme="minorHAnsi" w:hAnsiTheme="minorHAnsi" w:cstheme="minorHAnsi"/>
          <w:b/>
          <w:bCs/>
          <w:sz w:val="24"/>
          <w:szCs w:val="24"/>
        </w:rPr>
        <w:t>ame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4CEEA772" w14:textId="77777777" w:rsidR="00547CE1" w:rsidRPr="004B6370" w:rsidRDefault="00FA22E2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/>
          <w:bCs/>
          <w:sz w:val="24"/>
          <w:szCs w:val="24"/>
        </w:rPr>
        <w:t>[</w:t>
      </w:r>
      <w:r w:rsidR="00AD50C8" w:rsidRPr="004B6370">
        <w:rPr>
          <w:rFonts w:asciiTheme="minorHAnsi" w:hAnsiTheme="minorHAnsi" w:cstheme="minorHAnsi"/>
          <w:b/>
          <w:bCs/>
          <w:sz w:val="24"/>
          <w:szCs w:val="24"/>
        </w:rPr>
        <w:t>Insert e</w:t>
      </w:r>
      <w:r w:rsidR="00547CE1" w:rsidRPr="004B6370">
        <w:rPr>
          <w:rFonts w:asciiTheme="minorHAnsi" w:hAnsiTheme="minorHAnsi" w:cstheme="minorHAnsi"/>
          <w:b/>
          <w:bCs/>
          <w:sz w:val="24"/>
          <w:szCs w:val="24"/>
        </w:rPr>
        <w:t>mployee</w:t>
      </w:r>
      <w:r w:rsidR="00AD50C8" w:rsidRPr="004B6370">
        <w:rPr>
          <w:rFonts w:asciiTheme="minorHAnsi" w:hAnsiTheme="minorHAnsi" w:cstheme="minorHAnsi"/>
          <w:b/>
          <w:bCs/>
          <w:sz w:val="24"/>
          <w:szCs w:val="24"/>
        </w:rPr>
        <w:t>’s a</w:t>
      </w:r>
      <w:r w:rsidR="00547CE1" w:rsidRPr="004B6370">
        <w:rPr>
          <w:rFonts w:asciiTheme="minorHAnsi" w:hAnsiTheme="minorHAnsi" w:cstheme="minorHAnsi"/>
          <w:b/>
          <w:bCs/>
          <w:sz w:val="24"/>
          <w:szCs w:val="24"/>
        </w:rPr>
        <w:t>ddress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7A9A9D06" w14:textId="77777777" w:rsidR="00AD50C8" w:rsidRPr="004B6370" w:rsidRDefault="00AD50C8" w:rsidP="00AD50C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/>
          <w:bCs/>
          <w:sz w:val="24"/>
          <w:szCs w:val="24"/>
        </w:rPr>
        <w:t>[Insert employee’s address]</w:t>
      </w:r>
    </w:p>
    <w:p w14:paraId="1886DC81" w14:textId="77777777" w:rsidR="00AD50C8" w:rsidRPr="004B6370" w:rsidRDefault="00AD50C8" w:rsidP="00AD50C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/>
          <w:bCs/>
          <w:sz w:val="24"/>
          <w:szCs w:val="24"/>
        </w:rPr>
        <w:t>[Insert employee’s address]</w:t>
      </w:r>
    </w:p>
    <w:p w14:paraId="08C5F4F1" w14:textId="77777777" w:rsidR="001C3A80" w:rsidRPr="004B6370" w:rsidRDefault="00AD50C8" w:rsidP="00AD50C8">
      <w:pPr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/>
          <w:bCs/>
          <w:sz w:val="24"/>
          <w:szCs w:val="24"/>
        </w:rPr>
        <w:t>[Date]</w:t>
      </w:r>
    </w:p>
    <w:p w14:paraId="2D527E3F" w14:textId="77777777" w:rsidR="00FE41D0" w:rsidRPr="004B6370" w:rsidRDefault="00FE41D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C1EF4F" w14:textId="77777777" w:rsidR="001C3A80" w:rsidRPr="004B6370" w:rsidRDefault="001C3A8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067AEC" w14:textId="77777777" w:rsidR="00547CE1" w:rsidRPr="004B6370" w:rsidRDefault="00547CE1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sz w:val="24"/>
          <w:szCs w:val="24"/>
        </w:rPr>
        <w:t xml:space="preserve">Dear </w:t>
      </w:r>
      <w:r w:rsidR="00B5090C" w:rsidRPr="004B6370">
        <w:rPr>
          <w:rFonts w:asciiTheme="minorHAnsi" w:hAnsiTheme="minorHAnsi" w:cstheme="minorHAnsi"/>
          <w:b/>
          <w:sz w:val="24"/>
          <w:szCs w:val="24"/>
        </w:rPr>
        <w:t>[</w:t>
      </w:r>
      <w:r w:rsidR="00AD50C8" w:rsidRPr="004B6370">
        <w:rPr>
          <w:rFonts w:asciiTheme="minorHAnsi" w:hAnsiTheme="minorHAnsi" w:cstheme="minorHAnsi"/>
          <w:b/>
          <w:bCs/>
          <w:sz w:val="24"/>
          <w:szCs w:val="24"/>
        </w:rPr>
        <w:t>Insert e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>mployee</w:t>
      </w:r>
      <w:r w:rsidR="00AD50C8" w:rsidRPr="004B6370">
        <w:rPr>
          <w:rFonts w:asciiTheme="minorHAnsi" w:hAnsiTheme="minorHAnsi" w:cstheme="minorHAnsi"/>
          <w:b/>
          <w:bCs/>
          <w:sz w:val="24"/>
          <w:szCs w:val="24"/>
        </w:rPr>
        <w:t>’s n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>ame</w:t>
      </w:r>
      <w:r w:rsidR="00B5090C" w:rsidRPr="004B6370"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02A685AE" w14:textId="77777777" w:rsidR="00547CE1" w:rsidRPr="004B6370" w:rsidRDefault="00547CE1">
      <w:pPr>
        <w:pStyle w:val="Heading1"/>
        <w:rPr>
          <w:rFonts w:asciiTheme="minorHAnsi" w:hAnsiTheme="minorHAnsi" w:cstheme="minorHAnsi"/>
          <w:sz w:val="24"/>
          <w:szCs w:val="24"/>
        </w:rPr>
      </w:pPr>
    </w:p>
    <w:p w14:paraId="496324CD" w14:textId="77777777" w:rsidR="0023659C" w:rsidRPr="004B6370" w:rsidRDefault="0023659C" w:rsidP="0023659C">
      <w:pPr>
        <w:rPr>
          <w:rFonts w:asciiTheme="minorHAnsi" w:hAnsiTheme="minorHAnsi" w:cstheme="minorHAnsi"/>
          <w:b/>
          <w:sz w:val="24"/>
          <w:szCs w:val="24"/>
        </w:rPr>
      </w:pPr>
      <w:r w:rsidRPr="004B6370">
        <w:rPr>
          <w:rFonts w:asciiTheme="minorHAnsi" w:hAnsiTheme="minorHAnsi" w:cstheme="minorHAnsi"/>
          <w:b/>
          <w:sz w:val="24"/>
          <w:szCs w:val="24"/>
        </w:rPr>
        <w:t xml:space="preserve">Re: </w:t>
      </w:r>
      <w:r w:rsidR="001E02C6" w:rsidRPr="004B6370">
        <w:rPr>
          <w:rFonts w:asciiTheme="minorHAnsi" w:hAnsiTheme="minorHAnsi" w:cstheme="minorHAnsi"/>
          <w:b/>
          <w:sz w:val="24"/>
          <w:szCs w:val="24"/>
        </w:rPr>
        <w:t xml:space="preserve">Letter of Concern </w:t>
      </w:r>
    </w:p>
    <w:p w14:paraId="7B8795FA" w14:textId="77777777" w:rsidR="0023659C" w:rsidRPr="004B6370" w:rsidRDefault="0023659C" w:rsidP="0023659C">
      <w:pPr>
        <w:rPr>
          <w:rFonts w:asciiTheme="minorHAnsi" w:hAnsiTheme="minorHAnsi" w:cstheme="minorHAnsi"/>
          <w:sz w:val="24"/>
          <w:szCs w:val="24"/>
        </w:rPr>
      </w:pPr>
    </w:p>
    <w:p w14:paraId="1B918FEF" w14:textId="77777777" w:rsidR="001E02C6" w:rsidRPr="004B6370" w:rsidRDefault="001E02C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sz w:val="24"/>
          <w:szCs w:val="24"/>
        </w:rPr>
        <w:t xml:space="preserve">I refer to our meeting </w:t>
      </w:r>
      <w:r w:rsidR="00547CE1" w:rsidRPr="004B6370">
        <w:rPr>
          <w:rFonts w:asciiTheme="minorHAnsi" w:hAnsiTheme="minorHAnsi" w:cstheme="minorHAnsi"/>
          <w:sz w:val="24"/>
          <w:szCs w:val="24"/>
        </w:rPr>
        <w:t>held on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 xml:space="preserve"> [Insert date of meeting].</w:t>
      </w:r>
      <w:r w:rsidR="00612D03" w:rsidRPr="004B637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3A4B7DE5" w14:textId="77777777" w:rsidR="001E02C6" w:rsidRPr="004B6370" w:rsidRDefault="001E02C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D298B43" w14:textId="77777777" w:rsidR="001E02C6" w:rsidRPr="004B6370" w:rsidRDefault="001E02C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Cs/>
          <w:sz w:val="24"/>
          <w:szCs w:val="24"/>
        </w:rPr>
        <w:t xml:space="preserve">The meeting was held to discuss some concerns we have regarding your 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>[performance or conduct or behaviour and attitude].</w:t>
      </w:r>
    </w:p>
    <w:p w14:paraId="3DD077B6" w14:textId="77777777" w:rsidR="001E02C6" w:rsidRPr="004B6370" w:rsidRDefault="001E02C6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18D4A07" w14:textId="77777777" w:rsidR="001E02C6" w:rsidRPr="004B6370" w:rsidRDefault="001E02C6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B6370">
        <w:rPr>
          <w:rFonts w:asciiTheme="minorHAnsi" w:hAnsiTheme="minorHAnsi" w:cstheme="minorHAnsi"/>
          <w:bCs/>
          <w:sz w:val="24"/>
          <w:szCs w:val="24"/>
        </w:rPr>
        <w:t>During the meeting I explained our concerns and we discussed some examples which included:</w:t>
      </w:r>
    </w:p>
    <w:p w14:paraId="245D97E8" w14:textId="77777777" w:rsidR="001E02C6" w:rsidRPr="004B6370" w:rsidRDefault="001E02C6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5995CF3" w14:textId="77777777" w:rsidR="00547CE1" w:rsidRPr="004B6370" w:rsidRDefault="001E02C6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4B6370">
        <w:rPr>
          <w:rFonts w:asciiTheme="minorHAnsi" w:hAnsiTheme="minorHAnsi" w:cstheme="minorHAnsi"/>
          <w:b/>
          <w:sz w:val="24"/>
          <w:szCs w:val="24"/>
        </w:rPr>
        <w:t>[Insert what was discussed and examples e.g. the incident on [dated] when you.....].</w:t>
      </w:r>
    </w:p>
    <w:p w14:paraId="578FA80F" w14:textId="77777777" w:rsidR="001E02C6" w:rsidRPr="004B6370" w:rsidRDefault="001E02C6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3D2F3E70" w14:textId="77777777" w:rsidR="001E02C6" w:rsidRPr="004B6370" w:rsidRDefault="001E02C6">
      <w:pPr>
        <w:jc w:val="both"/>
        <w:rPr>
          <w:rFonts w:asciiTheme="minorHAnsi" w:hAnsiTheme="minorHAnsi" w:cstheme="minorHAnsi"/>
          <w:sz w:val="24"/>
          <w:szCs w:val="24"/>
        </w:rPr>
      </w:pPr>
      <w:r w:rsidRPr="004B6370">
        <w:rPr>
          <w:rFonts w:asciiTheme="minorHAnsi" w:hAnsiTheme="minorHAnsi" w:cstheme="minorHAnsi"/>
          <w:sz w:val="24"/>
          <w:szCs w:val="24"/>
        </w:rPr>
        <w:t>I explained why this sort of</w:t>
      </w:r>
      <w:r w:rsidRPr="004B6370">
        <w:rPr>
          <w:rFonts w:asciiTheme="minorHAnsi" w:hAnsiTheme="minorHAnsi" w:cstheme="minorHAnsi"/>
          <w:b/>
          <w:sz w:val="24"/>
          <w:szCs w:val="24"/>
        </w:rPr>
        <w:t xml:space="preserve"> [conduct or performance]</w:t>
      </w:r>
      <w:r w:rsidRPr="004B6370">
        <w:rPr>
          <w:rFonts w:asciiTheme="minorHAnsi" w:hAnsiTheme="minorHAnsi" w:cstheme="minorHAnsi"/>
          <w:sz w:val="24"/>
          <w:szCs w:val="24"/>
        </w:rPr>
        <w:t xml:space="preserve"> is not acceptable and the impact it can have on the business and your work colleagues.</w:t>
      </w:r>
    </w:p>
    <w:p w14:paraId="587B133F" w14:textId="77777777" w:rsidR="001E02C6" w:rsidRPr="004B6370" w:rsidRDefault="001E02C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9E3973" w14:textId="4A5201E8" w:rsidR="0023659C" w:rsidRPr="004B6370" w:rsidRDefault="001E02C6" w:rsidP="0023659C">
      <w:pPr>
        <w:jc w:val="both"/>
        <w:rPr>
          <w:rFonts w:asciiTheme="minorHAnsi" w:hAnsiTheme="minorHAnsi" w:cstheme="minorHAnsi"/>
          <w:sz w:val="24"/>
          <w:szCs w:val="24"/>
        </w:rPr>
      </w:pPr>
      <w:r w:rsidRPr="004B6370">
        <w:rPr>
          <w:rFonts w:asciiTheme="minorHAnsi" w:hAnsiTheme="minorHAnsi" w:cstheme="minorHAnsi"/>
          <w:b/>
          <w:sz w:val="24"/>
          <w:szCs w:val="24"/>
        </w:rPr>
        <w:t>[You confirmed that you are aware of what is required and do not require any additional training in this area].</w:t>
      </w:r>
      <w:r w:rsidR="00B022D4" w:rsidRPr="004B637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3659C" w:rsidRPr="004B6370">
        <w:rPr>
          <w:rFonts w:asciiTheme="minorHAnsi" w:hAnsiTheme="minorHAnsi" w:cstheme="minorHAnsi"/>
          <w:sz w:val="24"/>
          <w:szCs w:val="24"/>
        </w:rPr>
        <w:t xml:space="preserve">I confirmed that the Company must now see an immediate and sustained improvement in </w:t>
      </w:r>
      <w:r w:rsidR="0023659C" w:rsidRPr="004B6370">
        <w:rPr>
          <w:rFonts w:asciiTheme="minorHAnsi" w:hAnsiTheme="minorHAnsi" w:cstheme="minorHAnsi"/>
          <w:b/>
          <w:bCs/>
          <w:sz w:val="24"/>
          <w:szCs w:val="24"/>
        </w:rPr>
        <w:t>[Insert]</w:t>
      </w:r>
      <w:r w:rsidR="003E5FCA" w:rsidRPr="004B6370">
        <w:rPr>
          <w:rFonts w:asciiTheme="minorHAnsi" w:hAnsiTheme="minorHAnsi" w:cstheme="minorHAnsi"/>
          <w:b/>
          <w:bCs/>
          <w:sz w:val="24"/>
          <w:szCs w:val="24"/>
        </w:rPr>
        <w:t>].</w:t>
      </w:r>
    </w:p>
    <w:p w14:paraId="450E90EC" w14:textId="77777777" w:rsidR="00547CE1" w:rsidRPr="004B6370" w:rsidRDefault="00547CE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DA84A6" w14:textId="77777777" w:rsidR="003E5FCA" w:rsidRPr="004B6370" w:rsidRDefault="003E5FCA" w:rsidP="003E5FCA">
      <w:pPr>
        <w:pStyle w:val="BodyText"/>
        <w:rPr>
          <w:rFonts w:asciiTheme="minorHAnsi" w:hAnsiTheme="minorHAnsi" w:cstheme="minorHAnsi"/>
          <w:b/>
          <w:sz w:val="24"/>
          <w:szCs w:val="24"/>
        </w:rPr>
      </w:pPr>
      <w:r w:rsidRPr="004B6370">
        <w:rPr>
          <w:rFonts w:asciiTheme="minorHAnsi" w:hAnsiTheme="minorHAnsi" w:cstheme="minorHAnsi"/>
          <w:b/>
          <w:sz w:val="24"/>
          <w:szCs w:val="24"/>
        </w:rPr>
        <w:t>[</w:t>
      </w:r>
      <w:r w:rsidR="001E02C6" w:rsidRPr="004B6370">
        <w:rPr>
          <w:rFonts w:asciiTheme="minorHAnsi" w:hAnsiTheme="minorHAnsi" w:cstheme="minorHAnsi"/>
          <w:b/>
          <w:sz w:val="24"/>
          <w:szCs w:val="24"/>
        </w:rPr>
        <w:t>You are currently in your probation</w:t>
      </w:r>
      <w:r w:rsidRPr="004B6370">
        <w:rPr>
          <w:rFonts w:asciiTheme="minorHAnsi" w:hAnsiTheme="minorHAnsi" w:cstheme="minorHAnsi"/>
          <w:b/>
          <w:sz w:val="24"/>
          <w:szCs w:val="24"/>
        </w:rPr>
        <w:t xml:space="preserve">ary period of employment and in light of the above, your probationary period will be extended by 3 months]. </w:t>
      </w:r>
    </w:p>
    <w:p w14:paraId="0C1FC91F" w14:textId="77777777" w:rsidR="003E5FCA" w:rsidRPr="004B6370" w:rsidRDefault="003E5FCA" w:rsidP="003E5FC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3A73648E" w14:textId="77777777" w:rsidR="003E5FCA" w:rsidRPr="004B6370" w:rsidRDefault="00AA6431" w:rsidP="003E5FCA">
      <w:pPr>
        <w:pStyle w:val="BodyText"/>
        <w:rPr>
          <w:rFonts w:asciiTheme="minorHAnsi" w:hAnsiTheme="minorHAnsi" w:cstheme="minorHAnsi"/>
          <w:b/>
          <w:sz w:val="24"/>
          <w:szCs w:val="24"/>
        </w:rPr>
      </w:pPr>
      <w:r w:rsidRPr="004B6370">
        <w:rPr>
          <w:rFonts w:asciiTheme="minorHAnsi" w:hAnsiTheme="minorHAnsi" w:cstheme="minorHAnsi"/>
          <w:b/>
          <w:sz w:val="24"/>
          <w:szCs w:val="24"/>
        </w:rPr>
        <w:t>[</w:t>
      </w:r>
      <w:r w:rsidR="003E5FCA" w:rsidRPr="004B6370">
        <w:rPr>
          <w:rFonts w:asciiTheme="minorHAnsi" w:hAnsiTheme="minorHAnsi" w:cstheme="minorHAnsi"/>
          <w:b/>
          <w:sz w:val="24"/>
          <w:szCs w:val="24"/>
        </w:rPr>
        <w:t xml:space="preserve">We will also review matters again in the next </w:t>
      </w:r>
      <w:r w:rsidR="00B022D4" w:rsidRPr="004B6370">
        <w:rPr>
          <w:rFonts w:asciiTheme="minorHAnsi" w:hAnsiTheme="minorHAnsi" w:cstheme="minorHAnsi"/>
          <w:b/>
          <w:sz w:val="24"/>
          <w:szCs w:val="24"/>
        </w:rPr>
        <w:t>[</w:t>
      </w:r>
      <w:r w:rsidR="003E5FCA" w:rsidRPr="004B6370">
        <w:rPr>
          <w:rFonts w:asciiTheme="minorHAnsi" w:hAnsiTheme="minorHAnsi" w:cstheme="minorHAnsi"/>
          <w:b/>
          <w:sz w:val="24"/>
          <w:szCs w:val="24"/>
        </w:rPr>
        <w:t>3 months</w:t>
      </w:r>
      <w:r w:rsidR="00B022D4" w:rsidRPr="004B6370">
        <w:rPr>
          <w:rFonts w:asciiTheme="minorHAnsi" w:hAnsiTheme="minorHAnsi" w:cstheme="minorHAnsi"/>
          <w:b/>
          <w:sz w:val="24"/>
          <w:szCs w:val="24"/>
        </w:rPr>
        <w:t>]</w:t>
      </w:r>
      <w:r w:rsidR="003E5FCA" w:rsidRPr="004B6370">
        <w:rPr>
          <w:rFonts w:asciiTheme="minorHAnsi" w:hAnsiTheme="minorHAnsi" w:cstheme="minorHAnsi"/>
          <w:b/>
          <w:sz w:val="24"/>
          <w:szCs w:val="24"/>
        </w:rPr>
        <w:t xml:space="preserve"> or sooner if required</w:t>
      </w:r>
      <w:r w:rsidRPr="004B6370">
        <w:rPr>
          <w:rFonts w:asciiTheme="minorHAnsi" w:hAnsiTheme="minorHAnsi" w:cstheme="minorHAnsi"/>
          <w:b/>
          <w:sz w:val="24"/>
          <w:szCs w:val="24"/>
        </w:rPr>
        <w:t>]</w:t>
      </w:r>
      <w:r w:rsidR="003E5FCA" w:rsidRPr="004B6370">
        <w:rPr>
          <w:rFonts w:asciiTheme="minorHAnsi" w:hAnsiTheme="minorHAnsi" w:cstheme="minorHAnsi"/>
          <w:b/>
          <w:sz w:val="24"/>
          <w:szCs w:val="24"/>
        </w:rPr>
        <w:t>.</w:t>
      </w:r>
    </w:p>
    <w:p w14:paraId="77E5818F" w14:textId="77777777" w:rsidR="00AA6431" w:rsidRPr="004B6370" w:rsidRDefault="00AA6431" w:rsidP="003E5FC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3AA85352" w14:textId="6D0E8451" w:rsidR="00AA6431" w:rsidRPr="004B6370" w:rsidRDefault="00AA6431" w:rsidP="003E5FCA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4B6370">
        <w:rPr>
          <w:rFonts w:asciiTheme="minorHAnsi" w:hAnsiTheme="minorHAnsi" w:cstheme="minorHAnsi"/>
          <w:b/>
          <w:sz w:val="24"/>
          <w:szCs w:val="24"/>
        </w:rPr>
        <w:t xml:space="preserve">[I must also advise you that if there is no </w:t>
      </w:r>
      <w:r w:rsidR="0013248E" w:rsidRPr="004B6370">
        <w:rPr>
          <w:rFonts w:asciiTheme="minorHAnsi" w:hAnsiTheme="minorHAnsi" w:cstheme="minorHAnsi"/>
          <w:b/>
          <w:sz w:val="24"/>
          <w:szCs w:val="24"/>
        </w:rPr>
        <w:t>improvement,</w:t>
      </w:r>
      <w:r w:rsidRPr="004B6370">
        <w:rPr>
          <w:rFonts w:asciiTheme="minorHAnsi" w:hAnsiTheme="minorHAnsi" w:cstheme="minorHAnsi"/>
          <w:b/>
          <w:sz w:val="24"/>
          <w:szCs w:val="24"/>
        </w:rPr>
        <w:t xml:space="preserve"> we will have to consider taking formal disciplinary action. I very much hope that this will not be necessary</w:t>
      </w:r>
      <w:r w:rsidRPr="004B6370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6913ABE" w14:textId="77777777" w:rsidR="003E5FCA" w:rsidRPr="004B6370" w:rsidRDefault="003E5FCA" w:rsidP="003E5FCA">
      <w:pPr>
        <w:pStyle w:val="BodyText"/>
        <w:rPr>
          <w:rFonts w:asciiTheme="minorHAnsi" w:hAnsiTheme="minorHAnsi" w:cstheme="minorHAnsi"/>
          <w:sz w:val="24"/>
          <w:szCs w:val="24"/>
        </w:rPr>
      </w:pPr>
    </w:p>
    <w:p w14:paraId="6C876F93" w14:textId="40B929F4" w:rsidR="00547CE1" w:rsidRPr="004B6370" w:rsidRDefault="003E5FCA">
      <w:pPr>
        <w:jc w:val="both"/>
        <w:rPr>
          <w:rFonts w:asciiTheme="minorHAnsi" w:hAnsiTheme="minorHAnsi" w:cstheme="minorHAnsi"/>
          <w:sz w:val="24"/>
          <w:szCs w:val="24"/>
        </w:rPr>
      </w:pPr>
      <w:r w:rsidRPr="004B6370">
        <w:rPr>
          <w:rFonts w:asciiTheme="minorHAnsi" w:hAnsiTheme="minorHAnsi" w:cstheme="minorHAnsi"/>
          <w:sz w:val="24"/>
          <w:szCs w:val="24"/>
        </w:rPr>
        <w:t xml:space="preserve">I hope we can </w:t>
      </w:r>
      <w:r w:rsidR="00547CE1" w:rsidRPr="004B6370">
        <w:rPr>
          <w:rFonts w:asciiTheme="minorHAnsi" w:hAnsiTheme="minorHAnsi" w:cstheme="minorHAnsi"/>
          <w:sz w:val="24"/>
          <w:szCs w:val="24"/>
        </w:rPr>
        <w:t xml:space="preserve">now move forward positively. If I can be of any further </w:t>
      </w:r>
      <w:r w:rsidR="0013248E" w:rsidRPr="004B6370">
        <w:rPr>
          <w:rFonts w:asciiTheme="minorHAnsi" w:hAnsiTheme="minorHAnsi" w:cstheme="minorHAnsi"/>
          <w:sz w:val="24"/>
          <w:szCs w:val="24"/>
        </w:rPr>
        <w:t>assistance,</w:t>
      </w:r>
      <w:r w:rsidR="00547CE1" w:rsidRPr="004B6370">
        <w:rPr>
          <w:rFonts w:asciiTheme="minorHAnsi" w:hAnsiTheme="minorHAnsi" w:cstheme="minorHAnsi"/>
          <w:sz w:val="24"/>
          <w:szCs w:val="24"/>
        </w:rPr>
        <w:t xml:space="preserve"> please d</w:t>
      </w:r>
      <w:r w:rsidR="00D50C81" w:rsidRPr="004B6370">
        <w:rPr>
          <w:rFonts w:asciiTheme="minorHAnsi" w:hAnsiTheme="minorHAnsi" w:cstheme="minorHAnsi"/>
          <w:sz w:val="24"/>
          <w:szCs w:val="24"/>
        </w:rPr>
        <w:t>o not hesitate to speak to me.</w:t>
      </w:r>
    </w:p>
    <w:p w14:paraId="22D05177" w14:textId="77777777" w:rsidR="00547CE1" w:rsidRPr="004B6370" w:rsidRDefault="00547CE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D20DD6" w14:textId="77777777" w:rsidR="00547CE1" w:rsidRPr="004B6370" w:rsidRDefault="00547CE1">
      <w:pPr>
        <w:jc w:val="both"/>
        <w:rPr>
          <w:rFonts w:asciiTheme="minorHAnsi" w:hAnsiTheme="minorHAnsi" w:cstheme="minorHAnsi"/>
          <w:sz w:val="24"/>
          <w:szCs w:val="24"/>
        </w:rPr>
      </w:pPr>
      <w:r w:rsidRPr="004B6370">
        <w:rPr>
          <w:rFonts w:asciiTheme="minorHAnsi" w:hAnsiTheme="minorHAnsi" w:cstheme="minorHAnsi"/>
          <w:sz w:val="24"/>
          <w:szCs w:val="24"/>
        </w:rPr>
        <w:lastRenderedPageBreak/>
        <w:t>Yours sincerely</w:t>
      </w:r>
    </w:p>
    <w:p w14:paraId="116988C9" w14:textId="77777777" w:rsidR="00547CE1" w:rsidRPr="004B6370" w:rsidRDefault="00547CE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B149C9" w14:textId="77777777" w:rsidR="00FA22E2" w:rsidRPr="004B6370" w:rsidRDefault="00FA22E2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68516D" w14:textId="77777777" w:rsidR="00612D03" w:rsidRPr="004B6370" w:rsidRDefault="00612D03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1089F4A" w14:textId="77777777" w:rsidR="00547CE1" w:rsidRPr="004B6370" w:rsidRDefault="00547CE1">
      <w:pPr>
        <w:pStyle w:val="Heading2"/>
        <w:rPr>
          <w:rFonts w:asciiTheme="minorHAnsi" w:hAnsiTheme="minorHAnsi" w:cstheme="minorHAnsi"/>
          <w:bCs/>
          <w:sz w:val="24"/>
          <w:szCs w:val="24"/>
        </w:rPr>
      </w:pPr>
      <w:r w:rsidRPr="004B6370">
        <w:rPr>
          <w:rFonts w:asciiTheme="minorHAnsi" w:hAnsiTheme="minorHAnsi" w:cstheme="minorHAnsi"/>
          <w:bCs/>
          <w:sz w:val="24"/>
          <w:szCs w:val="24"/>
        </w:rPr>
        <w:t>[</w:t>
      </w:r>
      <w:r w:rsidR="006C5935" w:rsidRPr="004B6370">
        <w:rPr>
          <w:rFonts w:asciiTheme="minorHAnsi" w:hAnsiTheme="minorHAnsi" w:cstheme="minorHAnsi"/>
          <w:bCs/>
          <w:sz w:val="24"/>
          <w:szCs w:val="24"/>
        </w:rPr>
        <w:t>Insert N</w:t>
      </w:r>
      <w:r w:rsidRPr="004B6370">
        <w:rPr>
          <w:rFonts w:asciiTheme="minorHAnsi" w:hAnsiTheme="minorHAnsi" w:cstheme="minorHAnsi"/>
          <w:bCs/>
          <w:sz w:val="24"/>
          <w:szCs w:val="24"/>
        </w:rPr>
        <w:t>ame]</w:t>
      </w:r>
    </w:p>
    <w:p w14:paraId="12D38173" w14:textId="77777777" w:rsidR="00547CE1" w:rsidRPr="004B6370" w:rsidRDefault="00D05524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B6370">
        <w:rPr>
          <w:rFonts w:asciiTheme="minorHAnsi" w:hAnsiTheme="minorHAnsi" w:cstheme="minorHAnsi"/>
          <w:b/>
          <w:bCs/>
          <w:sz w:val="24"/>
          <w:szCs w:val="24"/>
        </w:rPr>
        <w:t>[</w:t>
      </w:r>
      <w:r w:rsidR="006C5935" w:rsidRPr="004B6370">
        <w:rPr>
          <w:rFonts w:asciiTheme="minorHAnsi" w:hAnsiTheme="minorHAnsi" w:cstheme="minorHAnsi"/>
          <w:b/>
          <w:bCs/>
          <w:sz w:val="24"/>
          <w:szCs w:val="24"/>
        </w:rPr>
        <w:t>Insert P</w:t>
      </w:r>
      <w:r w:rsidRPr="004B6370">
        <w:rPr>
          <w:rFonts w:asciiTheme="minorHAnsi" w:hAnsiTheme="minorHAnsi" w:cstheme="minorHAnsi"/>
          <w:b/>
          <w:bCs/>
          <w:sz w:val="24"/>
          <w:szCs w:val="24"/>
        </w:rPr>
        <w:t>osition</w:t>
      </w:r>
      <w:r w:rsidR="001709EE" w:rsidRPr="004B6370">
        <w:rPr>
          <w:rFonts w:asciiTheme="minorHAnsi" w:hAnsiTheme="minorHAnsi" w:cstheme="minorHAnsi"/>
          <w:b/>
          <w:bCs/>
          <w:sz w:val="24"/>
          <w:szCs w:val="24"/>
        </w:rPr>
        <w:t>]</w:t>
      </w:r>
    </w:p>
    <w:p w14:paraId="5719C8A8" w14:textId="77777777" w:rsidR="00F36119" w:rsidRPr="004B6370" w:rsidRDefault="00F36119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F36119" w:rsidRPr="004B6370" w:rsidSect="004D0AE1">
      <w:footerReference w:type="default" r:id="rId7"/>
      <w:pgSz w:w="11907" w:h="16840" w:code="9"/>
      <w:pgMar w:top="1440" w:right="1440" w:bottom="1440" w:left="1440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F3DBF" w14:textId="77777777" w:rsidR="001E02C6" w:rsidRDefault="001E02C6">
      <w:r>
        <w:separator/>
      </w:r>
    </w:p>
  </w:endnote>
  <w:endnote w:type="continuationSeparator" w:id="0">
    <w:p w14:paraId="59EBFB51" w14:textId="77777777" w:rsidR="001E02C6" w:rsidRDefault="001E0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CE96F" w14:textId="70A4F311" w:rsidR="0013248E" w:rsidRPr="004B6370" w:rsidRDefault="0013248E" w:rsidP="004B6370">
    <w:pPr>
      <w:pStyle w:val="Footer"/>
      <w:pBdr>
        <w:top w:val="single" w:sz="4" w:space="1" w:color="auto"/>
      </w:pBdr>
      <w:jc w:val="right"/>
      <w:rPr>
        <w:rFonts w:asciiTheme="minorHAnsi" w:hAnsiTheme="minorHAnsi" w:cstheme="minorHAnsi"/>
        <w:i/>
        <w:iCs/>
        <w:sz w:val="16"/>
        <w:szCs w:val="16"/>
      </w:rPr>
    </w:pPr>
    <w:r w:rsidRPr="004B6370">
      <w:rPr>
        <w:rFonts w:asciiTheme="minorHAnsi" w:hAnsiTheme="minorHAnsi" w:cstheme="minorHAnsi"/>
        <w:i/>
        <w:iCs/>
        <w:sz w:val="16"/>
        <w:szCs w:val="16"/>
      </w:rPr>
      <w:t>© YourHR.guide</w:t>
    </w:r>
    <w:r w:rsidR="004B6370">
      <w:rPr>
        <w:rFonts w:asciiTheme="minorHAnsi" w:hAnsiTheme="minorHAnsi" w:cstheme="minorHAnsi"/>
        <w:i/>
        <w:iCs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3B17F" w14:textId="77777777" w:rsidR="001E02C6" w:rsidRDefault="001E02C6">
      <w:r>
        <w:separator/>
      </w:r>
    </w:p>
  </w:footnote>
  <w:footnote w:type="continuationSeparator" w:id="0">
    <w:p w14:paraId="7884F722" w14:textId="77777777" w:rsidR="001E02C6" w:rsidRDefault="001E02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95E8C"/>
    <w:multiLevelType w:val="singleLevel"/>
    <w:tmpl w:val="CBD409E8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" w15:restartNumberingAfterBreak="0">
    <w:nsid w:val="3094647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721317335">
    <w:abstractNumId w:val="0"/>
  </w:num>
  <w:num w:numId="2" w16cid:durableId="3860740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5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6F4"/>
    <w:rsid w:val="0004281D"/>
    <w:rsid w:val="00071A05"/>
    <w:rsid w:val="0012034C"/>
    <w:rsid w:val="0013248E"/>
    <w:rsid w:val="001709EE"/>
    <w:rsid w:val="001C3A80"/>
    <w:rsid w:val="001E02C6"/>
    <w:rsid w:val="002009F1"/>
    <w:rsid w:val="0023659C"/>
    <w:rsid w:val="00236D5F"/>
    <w:rsid w:val="002536A9"/>
    <w:rsid w:val="00374A10"/>
    <w:rsid w:val="003D1F1E"/>
    <w:rsid w:val="003D4CD9"/>
    <w:rsid w:val="003E5FCA"/>
    <w:rsid w:val="00400AC8"/>
    <w:rsid w:val="0047257F"/>
    <w:rsid w:val="004B6370"/>
    <w:rsid w:val="004B6FC5"/>
    <w:rsid w:val="004B7007"/>
    <w:rsid w:val="004D0AE1"/>
    <w:rsid w:val="00524558"/>
    <w:rsid w:val="00547CE1"/>
    <w:rsid w:val="005F4AAB"/>
    <w:rsid w:val="00612D03"/>
    <w:rsid w:val="00630EB9"/>
    <w:rsid w:val="00661B7E"/>
    <w:rsid w:val="00681D83"/>
    <w:rsid w:val="006C5935"/>
    <w:rsid w:val="006D1361"/>
    <w:rsid w:val="00703BDF"/>
    <w:rsid w:val="008655F9"/>
    <w:rsid w:val="00874650"/>
    <w:rsid w:val="00875B3F"/>
    <w:rsid w:val="00920B99"/>
    <w:rsid w:val="00930434"/>
    <w:rsid w:val="009649EC"/>
    <w:rsid w:val="009A69FE"/>
    <w:rsid w:val="00AA6431"/>
    <w:rsid w:val="00AD50C8"/>
    <w:rsid w:val="00B022D4"/>
    <w:rsid w:val="00B118D9"/>
    <w:rsid w:val="00B5090C"/>
    <w:rsid w:val="00BA4A88"/>
    <w:rsid w:val="00C506D1"/>
    <w:rsid w:val="00D01D94"/>
    <w:rsid w:val="00D05524"/>
    <w:rsid w:val="00D16A43"/>
    <w:rsid w:val="00D50C81"/>
    <w:rsid w:val="00D54A8A"/>
    <w:rsid w:val="00E56DE6"/>
    <w:rsid w:val="00E62D42"/>
    <w:rsid w:val="00E860EB"/>
    <w:rsid w:val="00EC5630"/>
    <w:rsid w:val="00EE66F4"/>
    <w:rsid w:val="00F36119"/>
    <w:rsid w:val="00FA22E2"/>
    <w:rsid w:val="00FE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A1ECDF"/>
  <w15:docId w15:val="{9445C0AA-C74F-4B47-A305-7C5E0C333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81D83"/>
    <w:rPr>
      <w:rFonts w:ascii="Arial" w:hAnsi="Arial"/>
      <w:sz w:val="21"/>
      <w:lang w:eastAsia="en-US"/>
    </w:rPr>
  </w:style>
  <w:style w:type="paragraph" w:styleId="Heading1">
    <w:name w:val="heading 1"/>
    <w:basedOn w:val="Normal"/>
    <w:next w:val="Normal"/>
    <w:qFormat/>
    <w:rsid w:val="00681D83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681D83"/>
    <w:pPr>
      <w:keepNext/>
      <w:jc w:val="both"/>
      <w:outlineLvl w:val="1"/>
    </w:pPr>
    <w:rPr>
      <w:b/>
      <w:sz w:val="20"/>
    </w:rPr>
  </w:style>
  <w:style w:type="paragraph" w:styleId="Heading3">
    <w:name w:val="heading 3"/>
    <w:basedOn w:val="Normal"/>
    <w:next w:val="Normal"/>
    <w:qFormat/>
    <w:rsid w:val="00681D83"/>
    <w:pPr>
      <w:keepNext/>
      <w:jc w:val="both"/>
      <w:outlineLvl w:val="2"/>
    </w:pPr>
    <w:rPr>
      <w:b/>
      <w:i/>
      <w:iCs/>
      <w:sz w:val="18"/>
    </w:rPr>
  </w:style>
  <w:style w:type="paragraph" w:styleId="Heading4">
    <w:name w:val="heading 4"/>
    <w:basedOn w:val="Normal"/>
    <w:next w:val="Normal"/>
    <w:qFormat/>
    <w:rsid w:val="00681D83"/>
    <w:pPr>
      <w:keepNext/>
      <w:jc w:val="both"/>
      <w:outlineLvl w:val="3"/>
    </w:pPr>
    <w:rPr>
      <w:b/>
      <w:sz w:val="22"/>
    </w:rPr>
  </w:style>
  <w:style w:type="paragraph" w:styleId="Heading8">
    <w:name w:val="heading 8"/>
    <w:basedOn w:val="Normal"/>
    <w:next w:val="Normal"/>
    <w:qFormat/>
    <w:rsid w:val="00D16A43"/>
    <w:pPr>
      <w:keepNext/>
      <w:jc w:val="center"/>
      <w:outlineLvl w:val="7"/>
    </w:pPr>
    <w:rPr>
      <w:b/>
      <w:bCs/>
      <w:sz w:val="19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81D83"/>
    <w:pPr>
      <w:jc w:val="both"/>
    </w:pPr>
    <w:rPr>
      <w:sz w:val="20"/>
    </w:rPr>
  </w:style>
  <w:style w:type="paragraph" w:styleId="BodyText2">
    <w:name w:val="Body Text 2"/>
    <w:basedOn w:val="Normal"/>
    <w:rsid w:val="00681D83"/>
    <w:pPr>
      <w:jc w:val="both"/>
    </w:pPr>
    <w:rPr>
      <w:i/>
      <w:sz w:val="20"/>
    </w:rPr>
  </w:style>
  <w:style w:type="paragraph" w:styleId="Header">
    <w:name w:val="header"/>
    <w:basedOn w:val="Normal"/>
    <w:rsid w:val="00681D8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81D83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EE66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AULA\WebDisk\Web%20disk1\DisciplineDismisal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DisciplineDismisalLetter</Template>
  <TotalTime>5</TotalTime>
  <Pages>2</Pages>
  <Words>268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Written or Final Warning</vt:lpstr>
    </vt:vector>
  </TitlesOfParts>
  <Company>PHR - Practical Compliance Today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Written or Final Warning</dc:title>
  <dc:creator>Paula</dc:creator>
  <cp:lastModifiedBy>Saffron Malpass</cp:lastModifiedBy>
  <cp:revision>4</cp:revision>
  <cp:lastPrinted>2017-11-10T12:49:00Z</cp:lastPrinted>
  <dcterms:created xsi:type="dcterms:W3CDTF">2021-03-04T13:46:00Z</dcterms:created>
  <dcterms:modified xsi:type="dcterms:W3CDTF">2024-02-21T14:26:00Z</dcterms:modified>
</cp:coreProperties>
</file>