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C76F3" w14:textId="7D22557E" w:rsidR="00226394" w:rsidRDefault="00226394" w:rsidP="00226394">
      <w:pPr>
        <w:rPr>
          <w:b/>
          <w:bCs/>
        </w:rPr>
      </w:pPr>
      <w:r>
        <w:rPr>
          <w:b/>
          <w:bCs/>
        </w:rPr>
        <w:t>Subject Access Request Form</w:t>
      </w:r>
    </w:p>
    <w:p w14:paraId="57692250" w14:textId="77777777" w:rsidR="00226394" w:rsidRPr="00226394" w:rsidRDefault="00226394" w:rsidP="00226394">
      <w:pPr>
        <w:rPr>
          <w:b/>
          <w:bCs/>
        </w:rPr>
      </w:pPr>
    </w:p>
    <w:p w14:paraId="7AFC38F7" w14:textId="77777777" w:rsidR="00226394" w:rsidRDefault="00226394" w:rsidP="00226394">
      <w:pPr>
        <w:rPr>
          <w:bCs/>
        </w:rPr>
      </w:pPr>
      <w:r w:rsidRPr="00226394">
        <w:rPr>
          <w:bCs/>
        </w:rPr>
        <w:t>UK data protection law gives individuals the right to access personal data held about them. This is known as a Subject Access Request (SAR).</w:t>
      </w:r>
    </w:p>
    <w:p w14:paraId="24790EC6" w14:textId="77777777" w:rsidR="00226394" w:rsidRPr="00226394" w:rsidRDefault="00226394" w:rsidP="00226394">
      <w:pPr>
        <w:rPr>
          <w:bCs/>
        </w:rPr>
      </w:pPr>
    </w:p>
    <w:p w14:paraId="39226320" w14:textId="7F17AA4B" w:rsidR="00226394" w:rsidRDefault="00226394" w:rsidP="00226394">
      <w:pPr>
        <w:rPr>
          <w:bCs/>
        </w:rPr>
      </w:pPr>
      <w:r w:rsidRPr="00226394">
        <w:rPr>
          <w:bCs/>
        </w:rPr>
        <w:t xml:space="preserve">You do not have to use this form to make a </w:t>
      </w:r>
      <w:r w:rsidR="00862C5E" w:rsidRPr="00226394">
        <w:rPr>
          <w:bCs/>
        </w:rPr>
        <w:t>SAR but</w:t>
      </w:r>
      <w:r w:rsidRPr="00226394">
        <w:rPr>
          <w:bCs/>
        </w:rPr>
        <w:t xml:space="preserve"> completing it may help the Company identify and respond to your request more efficiently. Please complete as much information as you can and return it to [insert].</w:t>
      </w:r>
    </w:p>
    <w:p w14:paraId="39A65550" w14:textId="77777777" w:rsidR="00226394" w:rsidRPr="00226394" w:rsidRDefault="00226394" w:rsidP="00226394">
      <w:pPr>
        <w:rPr>
          <w:bCs/>
        </w:rPr>
      </w:pPr>
    </w:p>
    <w:p w14:paraId="7741A527" w14:textId="77777777" w:rsidR="00226394" w:rsidRDefault="00226394" w:rsidP="00226394">
      <w:pPr>
        <w:rPr>
          <w:bCs/>
        </w:rPr>
      </w:pPr>
      <w:r w:rsidRPr="00226394">
        <w:rPr>
          <w:bCs/>
        </w:rPr>
        <w:t>The Company may ask for information to confirm your identity or to clarify the information you are requesting where this is reasonably necessary.</w:t>
      </w:r>
    </w:p>
    <w:p w14:paraId="1ED724A5" w14:textId="77777777" w:rsidR="00226394" w:rsidRPr="00226394" w:rsidRDefault="00226394" w:rsidP="00226394">
      <w:pPr>
        <w:rPr>
          <w:bCs/>
        </w:rPr>
      </w:pPr>
    </w:p>
    <w:p w14:paraId="2C69C3E7" w14:textId="77777777" w:rsidR="00226394" w:rsidRDefault="00226394" w:rsidP="00226394">
      <w:pPr>
        <w:rPr>
          <w:bCs/>
        </w:rPr>
      </w:pPr>
      <w:r w:rsidRPr="00226394">
        <w:rPr>
          <w:bCs/>
        </w:rPr>
        <w:t>In response to a valid SAR, the Company will provide a copy of the personal data you are entitled to receive, together with the information required under data protection law. Certain information may be withheld or redacted where an exemption applies or where disclosure would affect the rights of another person.</w:t>
      </w:r>
    </w:p>
    <w:p w14:paraId="6EA7B470" w14:textId="77777777" w:rsidR="00226394" w:rsidRPr="00226394" w:rsidRDefault="00226394" w:rsidP="00226394">
      <w:pPr>
        <w:rPr>
          <w:bCs/>
        </w:rPr>
      </w:pPr>
    </w:p>
    <w:p w14:paraId="708D3CC6" w14:textId="77777777" w:rsidR="00226394" w:rsidRPr="00226394" w:rsidRDefault="00226394" w:rsidP="00226394">
      <w:pPr>
        <w:rPr>
          <w:bCs/>
        </w:rPr>
      </w:pPr>
      <w:r w:rsidRPr="00226394">
        <w:rPr>
          <w:bCs/>
        </w:rPr>
        <w:t xml:space="preserve">Further information can be found in the Company’s Data Protection Policy and </w:t>
      </w:r>
      <w:r w:rsidRPr="00862C5E">
        <w:rPr>
          <w:bCs/>
        </w:rPr>
        <w:t>Subject Access Request Policy</w:t>
      </w:r>
      <w:r w:rsidRPr="00226394">
        <w:rPr>
          <w:bCs/>
        </w:rPr>
        <w:t>.</w:t>
      </w:r>
    </w:p>
    <w:p w14:paraId="3BB31B13" w14:textId="77777777" w:rsidR="00226394" w:rsidRDefault="00226394" w:rsidP="005478AC">
      <w:pPr>
        <w:rPr>
          <w:bCs/>
        </w:rPr>
      </w:pPr>
    </w:p>
    <w:p w14:paraId="60970538" w14:textId="77777777" w:rsidR="00B7283F" w:rsidRDefault="00B7283F" w:rsidP="005478AC">
      <w:pPr>
        <w:rPr>
          <w:bCs/>
        </w:rPr>
      </w:pPr>
    </w:p>
    <w:p w14:paraId="2AECBC9C" w14:textId="77777777" w:rsidR="00B7283F" w:rsidRDefault="00B7283F" w:rsidP="005478AC">
      <w:pPr>
        <w:rPr>
          <w:bCs/>
        </w:rPr>
      </w:pPr>
    </w:p>
    <w:p w14:paraId="11559D88" w14:textId="77777777" w:rsidR="00B7283F" w:rsidRDefault="00B7283F" w:rsidP="005478AC">
      <w:pPr>
        <w:rPr>
          <w:bCs/>
        </w:rPr>
      </w:pPr>
    </w:p>
    <w:p w14:paraId="539135AB" w14:textId="77777777" w:rsidR="00B7283F" w:rsidRDefault="00B7283F" w:rsidP="005478AC">
      <w:pPr>
        <w:rPr>
          <w:bCs/>
        </w:rPr>
      </w:pPr>
    </w:p>
    <w:p w14:paraId="0CA0E5E2" w14:textId="77777777" w:rsidR="00B7283F" w:rsidRDefault="00B7283F" w:rsidP="005478AC">
      <w:pPr>
        <w:rPr>
          <w:bCs/>
        </w:rPr>
      </w:pPr>
    </w:p>
    <w:p w14:paraId="7570DCFC" w14:textId="77777777" w:rsidR="00B7283F" w:rsidRDefault="00B7283F" w:rsidP="005478AC">
      <w:pPr>
        <w:rPr>
          <w:bCs/>
        </w:rPr>
      </w:pPr>
    </w:p>
    <w:p w14:paraId="2DE0952D" w14:textId="77777777" w:rsidR="00B7283F" w:rsidRDefault="00B7283F" w:rsidP="005478AC">
      <w:pPr>
        <w:rPr>
          <w:bCs/>
        </w:rPr>
      </w:pPr>
    </w:p>
    <w:p w14:paraId="55E7B154" w14:textId="77777777" w:rsidR="00B7283F" w:rsidRDefault="00B7283F" w:rsidP="005478AC">
      <w:pPr>
        <w:rPr>
          <w:bCs/>
        </w:rPr>
      </w:pPr>
    </w:p>
    <w:p w14:paraId="493041FF" w14:textId="77777777" w:rsidR="00B7283F" w:rsidRDefault="00B7283F" w:rsidP="005478AC">
      <w:pPr>
        <w:rPr>
          <w:bCs/>
        </w:rPr>
      </w:pPr>
    </w:p>
    <w:p w14:paraId="29FCAFB0" w14:textId="77777777" w:rsidR="00B7283F" w:rsidRDefault="00B7283F" w:rsidP="005478AC">
      <w:pPr>
        <w:rPr>
          <w:bCs/>
        </w:rPr>
      </w:pPr>
    </w:p>
    <w:p w14:paraId="5E877656" w14:textId="77777777" w:rsidR="00B7283F" w:rsidRDefault="00B7283F" w:rsidP="005478AC">
      <w:pPr>
        <w:rPr>
          <w:bCs/>
        </w:rPr>
      </w:pPr>
    </w:p>
    <w:p w14:paraId="0D3B8069" w14:textId="77777777" w:rsidR="00B7283F" w:rsidRDefault="00B7283F" w:rsidP="005478AC">
      <w:pPr>
        <w:rPr>
          <w:bCs/>
        </w:rPr>
      </w:pPr>
    </w:p>
    <w:p w14:paraId="011E766D" w14:textId="77777777" w:rsidR="00B7283F" w:rsidRDefault="00B7283F" w:rsidP="005478AC">
      <w:pPr>
        <w:rPr>
          <w:bCs/>
        </w:rPr>
      </w:pPr>
    </w:p>
    <w:p w14:paraId="2A768709" w14:textId="77777777" w:rsidR="00B7283F" w:rsidRDefault="00B7283F" w:rsidP="005478AC">
      <w:pPr>
        <w:rPr>
          <w:bCs/>
        </w:rPr>
      </w:pPr>
    </w:p>
    <w:p w14:paraId="1B5187C0" w14:textId="77777777" w:rsidR="00B7283F" w:rsidRDefault="00B7283F" w:rsidP="005478AC">
      <w:pPr>
        <w:rPr>
          <w:bCs/>
        </w:rPr>
      </w:pPr>
    </w:p>
    <w:p w14:paraId="7DFFA459" w14:textId="77777777" w:rsidR="00B7283F" w:rsidRDefault="00B7283F" w:rsidP="005478AC">
      <w:pPr>
        <w:rPr>
          <w:bCs/>
        </w:rPr>
      </w:pPr>
    </w:p>
    <w:p w14:paraId="5F63EC85" w14:textId="77777777" w:rsidR="00B7283F" w:rsidRDefault="00B7283F" w:rsidP="005478AC">
      <w:pPr>
        <w:rPr>
          <w:bCs/>
        </w:rPr>
      </w:pPr>
    </w:p>
    <w:p w14:paraId="1561016B" w14:textId="77777777" w:rsidR="00B7283F" w:rsidRDefault="00B7283F" w:rsidP="005478AC">
      <w:pPr>
        <w:rPr>
          <w:bCs/>
        </w:rPr>
      </w:pPr>
    </w:p>
    <w:p w14:paraId="5EE056ED" w14:textId="77777777" w:rsidR="00B7283F" w:rsidRDefault="00B7283F" w:rsidP="005478AC">
      <w:pPr>
        <w:rPr>
          <w:bCs/>
        </w:rPr>
      </w:pPr>
    </w:p>
    <w:p w14:paraId="70D8FBDE" w14:textId="77777777" w:rsidR="00B7283F" w:rsidRDefault="00B7283F" w:rsidP="005478AC">
      <w:pPr>
        <w:rPr>
          <w:bCs/>
        </w:rPr>
      </w:pPr>
    </w:p>
    <w:p w14:paraId="65D51126" w14:textId="77777777" w:rsidR="00B7283F" w:rsidRDefault="00B7283F" w:rsidP="005478AC">
      <w:pPr>
        <w:rPr>
          <w:bCs/>
        </w:rPr>
      </w:pPr>
    </w:p>
    <w:p w14:paraId="27324BE0" w14:textId="77777777" w:rsidR="00B7283F" w:rsidRDefault="00B7283F" w:rsidP="005478AC">
      <w:pPr>
        <w:rPr>
          <w:bCs/>
        </w:rPr>
      </w:pPr>
    </w:p>
    <w:p w14:paraId="39E6C637" w14:textId="77777777" w:rsidR="00B7283F" w:rsidRDefault="00B7283F" w:rsidP="005478AC">
      <w:pPr>
        <w:rPr>
          <w:bCs/>
        </w:rPr>
      </w:pPr>
    </w:p>
    <w:p w14:paraId="2403B670" w14:textId="77777777" w:rsidR="00B7283F" w:rsidRDefault="00B7283F" w:rsidP="005478AC">
      <w:pPr>
        <w:rPr>
          <w:bCs/>
        </w:rPr>
      </w:pPr>
    </w:p>
    <w:p w14:paraId="24C95FCD" w14:textId="77777777" w:rsidR="00B7283F" w:rsidRDefault="00B7283F" w:rsidP="005478AC">
      <w:pPr>
        <w:rPr>
          <w:bCs/>
        </w:rPr>
      </w:pPr>
    </w:p>
    <w:p w14:paraId="5C81B625" w14:textId="77777777" w:rsidR="00B7283F" w:rsidRDefault="00B7283F" w:rsidP="005478AC">
      <w:pPr>
        <w:rPr>
          <w:bCs/>
        </w:rPr>
      </w:pPr>
    </w:p>
    <w:p w14:paraId="5A5C19F1" w14:textId="77777777" w:rsidR="00B7283F" w:rsidRDefault="00B7283F" w:rsidP="005478AC">
      <w:pPr>
        <w:rPr>
          <w:bCs/>
        </w:rPr>
      </w:pPr>
    </w:p>
    <w:p w14:paraId="57BEB0B9" w14:textId="77777777" w:rsidR="00B7283F" w:rsidRDefault="00B7283F" w:rsidP="005478AC">
      <w:pPr>
        <w:rPr>
          <w:bCs/>
        </w:rPr>
      </w:pPr>
    </w:p>
    <w:p w14:paraId="7E934F02" w14:textId="77777777" w:rsidR="00B7283F" w:rsidRDefault="00B7283F" w:rsidP="005478AC">
      <w:pPr>
        <w:rPr>
          <w:bCs/>
        </w:rPr>
      </w:pPr>
    </w:p>
    <w:p w14:paraId="78DF4685" w14:textId="77777777" w:rsidR="00B7283F" w:rsidRDefault="00B7283F" w:rsidP="005478AC">
      <w:pPr>
        <w:rPr>
          <w:bCs/>
        </w:rPr>
      </w:pPr>
    </w:p>
    <w:p w14:paraId="506A3771" w14:textId="77777777" w:rsidR="00B7283F" w:rsidRDefault="00B7283F" w:rsidP="005478AC">
      <w:pPr>
        <w:rPr>
          <w:bCs/>
        </w:rPr>
      </w:pPr>
    </w:p>
    <w:p w14:paraId="7B45CA3E" w14:textId="77777777" w:rsidR="00B7283F" w:rsidRDefault="00B7283F" w:rsidP="005478AC">
      <w:pPr>
        <w:rPr>
          <w:bCs/>
        </w:rPr>
      </w:pPr>
    </w:p>
    <w:p w14:paraId="45901FBC" w14:textId="77777777" w:rsidR="00B7283F" w:rsidRDefault="00B7283F" w:rsidP="005478AC">
      <w:pPr>
        <w:rPr>
          <w:bCs/>
        </w:rPr>
      </w:pPr>
    </w:p>
    <w:p w14:paraId="37EB1E3D" w14:textId="77777777" w:rsidR="00B7283F" w:rsidRPr="00226394" w:rsidRDefault="00B7283F" w:rsidP="005478AC">
      <w:pPr>
        <w:rPr>
          <w:bCs/>
        </w:rPr>
      </w:pPr>
    </w:p>
    <w:p w14:paraId="593AFDED" w14:textId="2936B2A5" w:rsidR="005478AC" w:rsidRPr="00842F49" w:rsidRDefault="005478AC" w:rsidP="005478AC">
      <w:r w:rsidRPr="00842F49">
        <w:rPr>
          <w:b/>
        </w:rPr>
        <w:t>Subject Access Request Form</w:t>
      </w:r>
    </w:p>
    <w:p w14:paraId="0AEDEFB0" w14:textId="22F74621" w:rsidR="00333536" w:rsidRPr="00B7283F" w:rsidRDefault="00333536" w:rsidP="00491502">
      <w:pPr>
        <w:rPr>
          <w:b/>
        </w:rPr>
      </w:pPr>
    </w:p>
    <w:tbl>
      <w:tblPr>
        <w:tblStyle w:val="TableGrid"/>
        <w:tblW w:w="0" w:type="auto"/>
        <w:tblLook w:val="04A0" w:firstRow="1" w:lastRow="0" w:firstColumn="1" w:lastColumn="0" w:noHBand="0" w:noVBand="1"/>
      </w:tblPr>
      <w:tblGrid>
        <w:gridCol w:w="4508"/>
        <w:gridCol w:w="4508"/>
      </w:tblGrid>
      <w:tr w:rsidR="00633326" w:rsidRPr="00FA4712" w14:paraId="7C870402" w14:textId="77777777" w:rsidTr="00596315">
        <w:tc>
          <w:tcPr>
            <w:tcW w:w="9016" w:type="dxa"/>
            <w:gridSpan w:val="2"/>
          </w:tcPr>
          <w:p w14:paraId="23187681" w14:textId="77777777" w:rsidR="00633326" w:rsidRPr="00FA4712" w:rsidRDefault="00633326" w:rsidP="00596315">
            <w:pPr>
              <w:rPr>
                <w:rFonts w:ascii="Calibri" w:hAnsi="Calibri" w:cs="Calibri"/>
                <w:szCs w:val="22"/>
              </w:rPr>
            </w:pPr>
            <w:r w:rsidRPr="00FA4712">
              <w:rPr>
                <w:rFonts w:ascii="Calibri" w:hAnsi="Calibri" w:cs="Calibri"/>
                <w:b/>
                <w:szCs w:val="22"/>
              </w:rPr>
              <w:t>Your Details</w:t>
            </w:r>
          </w:p>
        </w:tc>
      </w:tr>
      <w:tr w:rsidR="00633326" w:rsidRPr="00FA4712" w14:paraId="308A8356" w14:textId="77777777" w:rsidTr="00596315">
        <w:tc>
          <w:tcPr>
            <w:tcW w:w="4508" w:type="dxa"/>
          </w:tcPr>
          <w:p w14:paraId="62B1B610" w14:textId="77777777" w:rsidR="00633326" w:rsidRPr="00FA4712" w:rsidRDefault="00633326" w:rsidP="00596315">
            <w:pPr>
              <w:rPr>
                <w:rFonts w:ascii="Calibri" w:hAnsi="Calibri" w:cs="Calibri"/>
                <w:szCs w:val="22"/>
              </w:rPr>
            </w:pPr>
            <w:r w:rsidRPr="00FA4712">
              <w:rPr>
                <w:rFonts w:ascii="Calibri" w:hAnsi="Calibri" w:cs="Calibri"/>
                <w:szCs w:val="22"/>
              </w:rPr>
              <w:t>Name:</w:t>
            </w:r>
          </w:p>
        </w:tc>
        <w:tc>
          <w:tcPr>
            <w:tcW w:w="4508" w:type="dxa"/>
          </w:tcPr>
          <w:p w14:paraId="56A26F09" w14:textId="77777777" w:rsidR="00633326" w:rsidRPr="00FA4712" w:rsidRDefault="00633326" w:rsidP="00596315">
            <w:pPr>
              <w:rPr>
                <w:rFonts w:ascii="Calibri" w:hAnsi="Calibri" w:cs="Calibri"/>
                <w:szCs w:val="22"/>
              </w:rPr>
            </w:pPr>
          </w:p>
        </w:tc>
      </w:tr>
      <w:tr w:rsidR="00633326" w:rsidRPr="00FA4712" w14:paraId="60B422A5" w14:textId="77777777" w:rsidTr="00596315">
        <w:tc>
          <w:tcPr>
            <w:tcW w:w="4508" w:type="dxa"/>
          </w:tcPr>
          <w:p w14:paraId="4CDD56A1" w14:textId="77777777" w:rsidR="00633326" w:rsidRPr="00FA4712" w:rsidRDefault="00633326" w:rsidP="00596315">
            <w:pPr>
              <w:rPr>
                <w:rFonts w:ascii="Calibri" w:hAnsi="Calibri" w:cs="Calibri"/>
                <w:szCs w:val="22"/>
              </w:rPr>
            </w:pPr>
            <w:r w:rsidRPr="00FA4712">
              <w:rPr>
                <w:rFonts w:ascii="Calibri" w:hAnsi="Calibri" w:cs="Calibri"/>
                <w:szCs w:val="22"/>
              </w:rPr>
              <w:t>Job title / department:</w:t>
            </w:r>
          </w:p>
        </w:tc>
        <w:tc>
          <w:tcPr>
            <w:tcW w:w="4508" w:type="dxa"/>
          </w:tcPr>
          <w:p w14:paraId="625136E7" w14:textId="77777777" w:rsidR="00633326" w:rsidRPr="00FA4712" w:rsidRDefault="00633326" w:rsidP="00596315">
            <w:pPr>
              <w:rPr>
                <w:rFonts w:ascii="Calibri" w:hAnsi="Calibri" w:cs="Calibri"/>
                <w:szCs w:val="22"/>
              </w:rPr>
            </w:pPr>
          </w:p>
        </w:tc>
      </w:tr>
      <w:tr w:rsidR="00633326" w:rsidRPr="00FA4712" w14:paraId="28DD1B57" w14:textId="77777777" w:rsidTr="00596315">
        <w:tc>
          <w:tcPr>
            <w:tcW w:w="4508" w:type="dxa"/>
          </w:tcPr>
          <w:p w14:paraId="79A1EEE7" w14:textId="77777777" w:rsidR="00633326" w:rsidRPr="00FA4712" w:rsidRDefault="00633326" w:rsidP="00596315">
            <w:pPr>
              <w:rPr>
                <w:rFonts w:ascii="Calibri" w:hAnsi="Calibri" w:cs="Calibri"/>
                <w:szCs w:val="22"/>
              </w:rPr>
            </w:pPr>
            <w:r w:rsidRPr="00FA4712">
              <w:rPr>
                <w:rFonts w:ascii="Calibri" w:hAnsi="Calibri" w:cs="Calibri"/>
                <w:szCs w:val="22"/>
              </w:rPr>
              <w:t>Contact details:</w:t>
            </w:r>
          </w:p>
        </w:tc>
        <w:tc>
          <w:tcPr>
            <w:tcW w:w="4508" w:type="dxa"/>
          </w:tcPr>
          <w:p w14:paraId="54570163" w14:textId="77777777" w:rsidR="00633326" w:rsidRPr="00FA4712" w:rsidRDefault="00633326" w:rsidP="00596315">
            <w:pPr>
              <w:rPr>
                <w:rFonts w:ascii="Calibri" w:hAnsi="Calibri" w:cs="Calibri"/>
                <w:szCs w:val="22"/>
              </w:rPr>
            </w:pPr>
          </w:p>
        </w:tc>
      </w:tr>
      <w:tr w:rsidR="00633326" w:rsidRPr="00FA4712" w14:paraId="0A1E32F7" w14:textId="77777777" w:rsidTr="00596315">
        <w:tc>
          <w:tcPr>
            <w:tcW w:w="4508" w:type="dxa"/>
          </w:tcPr>
          <w:p w14:paraId="456EB36B" w14:textId="77777777" w:rsidR="00633326" w:rsidRPr="00FA4712" w:rsidRDefault="00633326" w:rsidP="00596315">
            <w:pPr>
              <w:rPr>
                <w:rFonts w:ascii="Calibri" w:hAnsi="Calibri" w:cs="Calibri"/>
                <w:szCs w:val="22"/>
              </w:rPr>
            </w:pPr>
            <w:r w:rsidRPr="00FA4712">
              <w:rPr>
                <w:rFonts w:ascii="Calibri" w:hAnsi="Calibri" w:cs="Calibri"/>
                <w:szCs w:val="22"/>
              </w:rPr>
              <w:t>Date of request:</w:t>
            </w:r>
          </w:p>
        </w:tc>
        <w:tc>
          <w:tcPr>
            <w:tcW w:w="4508" w:type="dxa"/>
          </w:tcPr>
          <w:p w14:paraId="42E5EF68" w14:textId="77777777" w:rsidR="00633326" w:rsidRPr="00FA4712" w:rsidRDefault="00633326" w:rsidP="00596315">
            <w:pPr>
              <w:rPr>
                <w:rFonts w:ascii="Calibri" w:hAnsi="Calibri" w:cs="Calibri"/>
                <w:szCs w:val="22"/>
              </w:rPr>
            </w:pPr>
          </w:p>
        </w:tc>
      </w:tr>
      <w:tr w:rsidR="00633326" w:rsidRPr="00FA4712" w14:paraId="66EACB90" w14:textId="77777777" w:rsidTr="00596315">
        <w:tc>
          <w:tcPr>
            <w:tcW w:w="9016" w:type="dxa"/>
            <w:gridSpan w:val="2"/>
          </w:tcPr>
          <w:p w14:paraId="4395DA76" w14:textId="77777777" w:rsidR="00633326" w:rsidRPr="00FA4712" w:rsidRDefault="00633326" w:rsidP="00596315">
            <w:pPr>
              <w:rPr>
                <w:rFonts w:ascii="Calibri" w:hAnsi="Calibri" w:cs="Calibri"/>
                <w:szCs w:val="22"/>
              </w:rPr>
            </w:pPr>
            <w:r w:rsidRPr="00FA4712">
              <w:rPr>
                <w:rFonts w:ascii="Calibri" w:hAnsi="Calibri" w:cs="Calibri"/>
                <w:b/>
                <w:szCs w:val="22"/>
              </w:rPr>
              <w:t>Information Requested</w:t>
            </w:r>
          </w:p>
        </w:tc>
      </w:tr>
      <w:tr w:rsidR="00633326" w:rsidRPr="00FA4712" w14:paraId="03AE8886" w14:textId="77777777" w:rsidTr="00596315">
        <w:tc>
          <w:tcPr>
            <w:tcW w:w="9016" w:type="dxa"/>
            <w:gridSpan w:val="2"/>
          </w:tcPr>
          <w:p w14:paraId="58904654" w14:textId="77777777" w:rsidR="00633326" w:rsidRPr="00FA4712" w:rsidRDefault="00633326" w:rsidP="00596315">
            <w:pPr>
              <w:rPr>
                <w:rFonts w:ascii="Calibri" w:hAnsi="Calibri" w:cs="Calibri"/>
                <w:szCs w:val="22"/>
              </w:rPr>
            </w:pPr>
            <w:r w:rsidRPr="00FA4712">
              <w:rPr>
                <w:rFonts w:ascii="Calibri" w:hAnsi="Calibri" w:cs="Calibri"/>
                <w:szCs w:val="22"/>
              </w:rPr>
              <w:t>Please describe the personal data you would like to access:</w:t>
            </w:r>
          </w:p>
          <w:p w14:paraId="31E6D763" w14:textId="77777777" w:rsidR="00633326" w:rsidRPr="00FA4712" w:rsidRDefault="00633326" w:rsidP="00596315">
            <w:pPr>
              <w:rPr>
                <w:rFonts w:ascii="Calibri" w:hAnsi="Calibri" w:cs="Calibri"/>
                <w:b/>
                <w:szCs w:val="22"/>
              </w:rPr>
            </w:pPr>
          </w:p>
          <w:p w14:paraId="7FE1C6C1" w14:textId="77777777" w:rsidR="00633326" w:rsidRPr="00FA4712" w:rsidRDefault="00633326" w:rsidP="00596315">
            <w:pPr>
              <w:rPr>
                <w:rFonts w:ascii="Calibri" w:hAnsi="Calibri" w:cs="Calibri"/>
                <w:b/>
                <w:szCs w:val="22"/>
              </w:rPr>
            </w:pPr>
          </w:p>
          <w:p w14:paraId="1392D97F" w14:textId="77777777" w:rsidR="00633326" w:rsidRPr="00FA4712" w:rsidRDefault="00633326" w:rsidP="00596315">
            <w:pPr>
              <w:rPr>
                <w:rFonts w:ascii="Calibri" w:hAnsi="Calibri" w:cs="Calibri"/>
                <w:b/>
                <w:szCs w:val="22"/>
              </w:rPr>
            </w:pPr>
          </w:p>
        </w:tc>
      </w:tr>
      <w:tr w:rsidR="00633326" w:rsidRPr="00FA4712" w14:paraId="14BCE889" w14:textId="77777777" w:rsidTr="00596315">
        <w:tc>
          <w:tcPr>
            <w:tcW w:w="9016" w:type="dxa"/>
            <w:gridSpan w:val="2"/>
          </w:tcPr>
          <w:p w14:paraId="59B836AC" w14:textId="77777777" w:rsidR="00633326" w:rsidRPr="00FA4712" w:rsidRDefault="00633326" w:rsidP="00596315">
            <w:pPr>
              <w:rPr>
                <w:rFonts w:ascii="Calibri" w:hAnsi="Calibri" w:cs="Calibri"/>
                <w:szCs w:val="22"/>
              </w:rPr>
            </w:pPr>
            <w:r w:rsidRPr="00FA4712">
              <w:rPr>
                <w:rFonts w:ascii="Calibri" w:hAnsi="Calibri" w:cs="Calibri"/>
                <w:szCs w:val="22"/>
              </w:rPr>
              <w:t>If possible, please provide any information that may help us locate the relevant data.</w:t>
            </w:r>
          </w:p>
          <w:p w14:paraId="0B1654F5" w14:textId="77777777" w:rsidR="00633326" w:rsidRPr="00FA4712" w:rsidRDefault="00633326" w:rsidP="00596315">
            <w:pPr>
              <w:rPr>
                <w:rFonts w:ascii="Calibri" w:hAnsi="Calibri" w:cs="Calibri"/>
                <w:szCs w:val="22"/>
              </w:rPr>
            </w:pPr>
            <w:r w:rsidRPr="00FA4712">
              <w:rPr>
                <w:rFonts w:ascii="Calibri" w:hAnsi="Calibri" w:cs="Calibri"/>
                <w:szCs w:val="22"/>
              </w:rPr>
              <w:t>Relevant date or date range:</w:t>
            </w:r>
          </w:p>
          <w:p w14:paraId="72C5E0C4" w14:textId="77777777" w:rsidR="00633326" w:rsidRPr="00FA4712" w:rsidRDefault="00633326" w:rsidP="00596315">
            <w:pPr>
              <w:rPr>
                <w:rFonts w:ascii="Calibri" w:hAnsi="Calibri" w:cs="Calibri"/>
                <w:b/>
                <w:szCs w:val="22"/>
              </w:rPr>
            </w:pPr>
          </w:p>
          <w:p w14:paraId="2C4CAE06" w14:textId="77777777" w:rsidR="00633326" w:rsidRPr="00FA4712" w:rsidRDefault="00633326" w:rsidP="00596315">
            <w:pPr>
              <w:rPr>
                <w:rFonts w:ascii="Calibri" w:hAnsi="Calibri" w:cs="Calibri"/>
                <w:b/>
                <w:szCs w:val="22"/>
              </w:rPr>
            </w:pPr>
          </w:p>
        </w:tc>
      </w:tr>
      <w:tr w:rsidR="00633326" w:rsidRPr="00FA4712" w14:paraId="69765879" w14:textId="77777777" w:rsidTr="00596315">
        <w:tc>
          <w:tcPr>
            <w:tcW w:w="9016" w:type="dxa"/>
            <w:gridSpan w:val="2"/>
          </w:tcPr>
          <w:p w14:paraId="2E3186C5" w14:textId="77777777" w:rsidR="00633326" w:rsidRPr="00FA4712" w:rsidRDefault="00633326" w:rsidP="00596315">
            <w:pPr>
              <w:rPr>
                <w:rFonts w:ascii="Calibri" w:hAnsi="Calibri" w:cs="Calibri"/>
                <w:szCs w:val="22"/>
              </w:rPr>
            </w:pPr>
            <w:r w:rsidRPr="00FA4712">
              <w:rPr>
                <w:rFonts w:ascii="Calibri" w:hAnsi="Calibri" w:cs="Calibri"/>
                <w:szCs w:val="22"/>
              </w:rPr>
              <w:t>People, departments, systems, emails, documents or other records that may be relevant:</w:t>
            </w:r>
          </w:p>
          <w:p w14:paraId="3D0BF37B" w14:textId="77777777" w:rsidR="00633326" w:rsidRPr="00FA4712" w:rsidRDefault="00633326" w:rsidP="00596315">
            <w:pPr>
              <w:rPr>
                <w:rFonts w:ascii="Calibri" w:hAnsi="Calibri" w:cs="Calibri"/>
                <w:szCs w:val="22"/>
              </w:rPr>
            </w:pPr>
          </w:p>
          <w:p w14:paraId="0E888D34" w14:textId="77777777" w:rsidR="00633326" w:rsidRPr="00FA4712" w:rsidRDefault="00633326" w:rsidP="00596315">
            <w:pPr>
              <w:rPr>
                <w:rFonts w:ascii="Calibri" w:hAnsi="Calibri" w:cs="Calibri"/>
                <w:szCs w:val="22"/>
              </w:rPr>
            </w:pPr>
          </w:p>
          <w:p w14:paraId="279DBD5D" w14:textId="77777777" w:rsidR="00633326" w:rsidRPr="00FA4712" w:rsidRDefault="00633326" w:rsidP="00596315">
            <w:pPr>
              <w:rPr>
                <w:rFonts w:ascii="Calibri" w:hAnsi="Calibri" w:cs="Calibri"/>
                <w:szCs w:val="22"/>
              </w:rPr>
            </w:pPr>
          </w:p>
        </w:tc>
      </w:tr>
      <w:tr w:rsidR="00633326" w:rsidRPr="00FA4712" w14:paraId="51885CC8" w14:textId="77777777" w:rsidTr="00596315">
        <w:tc>
          <w:tcPr>
            <w:tcW w:w="9016" w:type="dxa"/>
            <w:gridSpan w:val="2"/>
          </w:tcPr>
          <w:p w14:paraId="7C2D02EE" w14:textId="77777777" w:rsidR="00633326" w:rsidRPr="00FA4712" w:rsidRDefault="00633326" w:rsidP="00596315">
            <w:pPr>
              <w:rPr>
                <w:rFonts w:ascii="Calibri" w:hAnsi="Calibri" w:cs="Calibri"/>
                <w:szCs w:val="22"/>
              </w:rPr>
            </w:pPr>
            <w:r w:rsidRPr="00FA4712">
              <w:rPr>
                <w:rFonts w:ascii="Calibri" w:hAnsi="Calibri" w:cs="Calibri"/>
                <w:szCs w:val="22"/>
              </w:rPr>
              <w:t>Any other information that may help us identify the data:</w:t>
            </w:r>
          </w:p>
          <w:p w14:paraId="65D650A8" w14:textId="77777777" w:rsidR="00633326" w:rsidRPr="00FA4712" w:rsidRDefault="00633326" w:rsidP="00596315">
            <w:pPr>
              <w:rPr>
                <w:rFonts w:ascii="Calibri" w:hAnsi="Calibri" w:cs="Calibri"/>
                <w:szCs w:val="22"/>
              </w:rPr>
            </w:pPr>
          </w:p>
          <w:p w14:paraId="69E121F5" w14:textId="77777777" w:rsidR="00633326" w:rsidRPr="00FA4712" w:rsidRDefault="00633326" w:rsidP="00596315">
            <w:pPr>
              <w:rPr>
                <w:rFonts w:ascii="Calibri" w:hAnsi="Calibri" w:cs="Calibri"/>
                <w:szCs w:val="22"/>
              </w:rPr>
            </w:pPr>
          </w:p>
          <w:p w14:paraId="7CE0A78A" w14:textId="77777777" w:rsidR="00633326" w:rsidRPr="00FA4712" w:rsidRDefault="00633326" w:rsidP="00596315">
            <w:pPr>
              <w:rPr>
                <w:rFonts w:ascii="Calibri" w:hAnsi="Calibri" w:cs="Calibri"/>
                <w:szCs w:val="22"/>
              </w:rPr>
            </w:pPr>
          </w:p>
        </w:tc>
      </w:tr>
      <w:tr w:rsidR="00633326" w:rsidRPr="00FA4712" w14:paraId="11A6AEB1" w14:textId="77777777" w:rsidTr="00596315">
        <w:tc>
          <w:tcPr>
            <w:tcW w:w="9016" w:type="dxa"/>
            <w:gridSpan w:val="2"/>
          </w:tcPr>
          <w:p w14:paraId="775C4409" w14:textId="0530BAA5" w:rsidR="00633326" w:rsidRPr="00FA4712" w:rsidRDefault="00633326" w:rsidP="00596315">
            <w:pPr>
              <w:rPr>
                <w:rFonts w:ascii="Calibri" w:hAnsi="Calibri" w:cs="Calibri"/>
                <w:bCs/>
                <w:szCs w:val="22"/>
              </w:rPr>
            </w:pPr>
            <w:r w:rsidRPr="00FA4712">
              <w:rPr>
                <w:rFonts w:ascii="Calibri" w:hAnsi="Calibri" w:cs="Calibri"/>
                <w:bCs/>
                <w:szCs w:val="22"/>
              </w:rPr>
              <w:t xml:space="preserve">What searches you would like the Company to carry </w:t>
            </w:r>
            <w:r w:rsidR="00B1659C">
              <w:rPr>
                <w:rFonts w:ascii="Calibri" w:hAnsi="Calibri" w:cs="Calibri"/>
                <w:bCs/>
                <w:szCs w:val="22"/>
              </w:rPr>
              <w:t xml:space="preserve">out </w:t>
            </w:r>
            <w:r w:rsidRPr="00FA4712">
              <w:rPr>
                <w:rFonts w:ascii="Calibri" w:hAnsi="Calibri" w:cs="Calibri"/>
                <w:bCs/>
                <w:szCs w:val="22"/>
              </w:rPr>
              <w:t>to find the data we hold on you e.g. your name:</w:t>
            </w:r>
          </w:p>
          <w:p w14:paraId="29AB163D" w14:textId="77777777" w:rsidR="00633326" w:rsidRPr="00FA4712" w:rsidRDefault="00633326" w:rsidP="00596315">
            <w:pPr>
              <w:rPr>
                <w:rFonts w:ascii="Calibri" w:hAnsi="Calibri" w:cs="Calibri"/>
                <w:szCs w:val="22"/>
              </w:rPr>
            </w:pPr>
          </w:p>
          <w:p w14:paraId="2380FD80" w14:textId="77777777" w:rsidR="00633326" w:rsidRPr="00FA4712" w:rsidRDefault="00633326" w:rsidP="00596315">
            <w:pPr>
              <w:rPr>
                <w:rFonts w:ascii="Calibri" w:hAnsi="Calibri" w:cs="Calibri"/>
                <w:szCs w:val="22"/>
              </w:rPr>
            </w:pPr>
          </w:p>
          <w:p w14:paraId="2689DB16" w14:textId="77777777" w:rsidR="00633326" w:rsidRPr="00FA4712" w:rsidRDefault="00633326" w:rsidP="00596315">
            <w:pPr>
              <w:rPr>
                <w:rFonts w:ascii="Calibri" w:hAnsi="Calibri" w:cs="Calibri"/>
                <w:szCs w:val="22"/>
              </w:rPr>
            </w:pPr>
          </w:p>
        </w:tc>
      </w:tr>
      <w:tr w:rsidR="00633326" w:rsidRPr="00FA4712" w14:paraId="6E825BDE" w14:textId="77777777" w:rsidTr="00596315">
        <w:tc>
          <w:tcPr>
            <w:tcW w:w="9016" w:type="dxa"/>
            <w:gridSpan w:val="2"/>
          </w:tcPr>
          <w:p w14:paraId="42886BA8" w14:textId="77777777" w:rsidR="00633326" w:rsidRPr="00FA4712" w:rsidRDefault="00633326" w:rsidP="00596315">
            <w:pPr>
              <w:rPr>
                <w:rFonts w:ascii="Calibri" w:hAnsi="Calibri" w:cs="Calibri"/>
                <w:bCs/>
                <w:szCs w:val="22"/>
              </w:rPr>
            </w:pPr>
            <w:r w:rsidRPr="00FA4712">
              <w:rPr>
                <w:rFonts w:ascii="Calibri" w:hAnsi="Calibri" w:cs="Calibri"/>
                <w:bCs/>
                <w:szCs w:val="22"/>
              </w:rPr>
              <w:t>Where you would like the Company to search for personal data about you e.g. emails:</w:t>
            </w:r>
          </w:p>
          <w:p w14:paraId="0696DE15" w14:textId="77777777" w:rsidR="00633326" w:rsidRPr="00FA4712" w:rsidRDefault="00633326" w:rsidP="00596315">
            <w:pPr>
              <w:rPr>
                <w:rFonts w:ascii="Calibri" w:hAnsi="Calibri" w:cs="Calibri"/>
                <w:szCs w:val="22"/>
              </w:rPr>
            </w:pPr>
          </w:p>
          <w:p w14:paraId="5BA07089" w14:textId="77777777" w:rsidR="00633326" w:rsidRDefault="00633326" w:rsidP="00596315">
            <w:pPr>
              <w:rPr>
                <w:rFonts w:ascii="Calibri" w:hAnsi="Calibri" w:cs="Calibri"/>
                <w:szCs w:val="22"/>
              </w:rPr>
            </w:pPr>
          </w:p>
          <w:p w14:paraId="79CAA755" w14:textId="77777777" w:rsidR="00B7283F" w:rsidRPr="00FA4712" w:rsidRDefault="00B7283F" w:rsidP="00596315">
            <w:pPr>
              <w:rPr>
                <w:rFonts w:ascii="Calibri" w:hAnsi="Calibri" w:cs="Calibri"/>
                <w:szCs w:val="22"/>
              </w:rPr>
            </w:pPr>
          </w:p>
        </w:tc>
      </w:tr>
      <w:tr w:rsidR="00633326" w:rsidRPr="00FA4712" w14:paraId="3AE55A42" w14:textId="77777777" w:rsidTr="00596315">
        <w:tc>
          <w:tcPr>
            <w:tcW w:w="9016" w:type="dxa"/>
            <w:gridSpan w:val="2"/>
          </w:tcPr>
          <w:p w14:paraId="1A0B3462" w14:textId="77777777" w:rsidR="00633326" w:rsidRPr="00FA4712" w:rsidRDefault="00633326" w:rsidP="00596315">
            <w:pPr>
              <w:rPr>
                <w:rFonts w:ascii="Calibri" w:hAnsi="Calibri" w:cs="Calibri"/>
                <w:szCs w:val="22"/>
              </w:rPr>
            </w:pPr>
            <w:r w:rsidRPr="00FA4712">
              <w:rPr>
                <w:rFonts w:ascii="Calibri" w:hAnsi="Calibri" w:cs="Calibri"/>
                <w:b/>
                <w:szCs w:val="22"/>
              </w:rPr>
              <w:t>Receiving the Information</w:t>
            </w:r>
          </w:p>
        </w:tc>
      </w:tr>
      <w:tr w:rsidR="00633326" w:rsidRPr="00FA4712" w14:paraId="2BA18441" w14:textId="77777777" w:rsidTr="00596315">
        <w:tc>
          <w:tcPr>
            <w:tcW w:w="4508" w:type="dxa"/>
          </w:tcPr>
          <w:p w14:paraId="0BC47AD5" w14:textId="77777777" w:rsidR="00633326" w:rsidRPr="00FA4712" w:rsidRDefault="00633326" w:rsidP="00596315">
            <w:pPr>
              <w:rPr>
                <w:rFonts w:ascii="Calibri" w:hAnsi="Calibri" w:cs="Calibri"/>
                <w:szCs w:val="22"/>
              </w:rPr>
            </w:pPr>
            <w:r w:rsidRPr="00FA4712">
              <w:rPr>
                <w:rFonts w:ascii="Calibri" w:hAnsi="Calibri" w:cs="Calibri"/>
                <w:szCs w:val="22"/>
              </w:rPr>
              <w:t>Please confirm how you would prefer to receive the information:</w:t>
            </w:r>
          </w:p>
        </w:tc>
        <w:tc>
          <w:tcPr>
            <w:tcW w:w="4508" w:type="dxa"/>
          </w:tcPr>
          <w:p w14:paraId="0BA90397" w14:textId="77777777" w:rsidR="00633326" w:rsidRPr="00FA4712" w:rsidRDefault="00633326" w:rsidP="00596315">
            <w:pPr>
              <w:rPr>
                <w:rFonts w:ascii="Calibri" w:hAnsi="Calibri" w:cs="Calibri"/>
                <w:szCs w:val="22"/>
              </w:rPr>
            </w:pPr>
            <w:r w:rsidRPr="00FA4712">
              <w:rPr>
                <w:rFonts w:ascii="Segoe UI Symbol" w:eastAsia="Segoe UI Symbol" w:hAnsi="Segoe UI Symbol" w:cs="Segoe UI Symbol"/>
                <w:szCs w:val="22"/>
              </w:rPr>
              <w:t>☐</w:t>
            </w:r>
            <w:r w:rsidRPr="00FA4712">
              <w:rPr>
                <w:rFonts w:ascii="Calibri" w:hAnsi="Calibri" w:cs="Calibri"/>
                <w:szCs w:val="22"/>
              </w:rPr>
              <w:t xml:space="preserve"> Email</w:t>
            </w:r>
          </w:p>
          <w:p w14:paraId="6DFB72E6" w14:textId="77777777" w:rsidR="00633326" w:rsidRPr="00FA4712" w:rsidRDefault="00633326" w:rsidP="00596315">
            <w:pPr>
              <w:rPr>
                <w:rFonts w:ascii="Calibri" w:hAnsi="Calibri" w:cs="Calibri"/>
                <w:szCs w:val="22"/>
              </w:rPr>
            </w:pPr>
            <w:r w:rsidRPr="00FA4712">
              <w:rPr>
                <w:rFonts w:ascii="Segoe UI Symbol" w:eastAsia="Segoe UI Symbol" w:hAnsi="Segoe UI Symbol" w:cs="Segoe UI Symbol"/>
                <w:szCs w:val="22"/>
              </w:rPr>
              <w:t>☐</w:t>
            </w:r>
            <w:r w:rsidRPr="00FA4712">
              <w:rPr>
                <w:rFonts w:ascii="Calibri" w:hAnsi="Calibri" w:cs="Calibri"/>
                <w:szCs w:val="22"/>
              </w:rPr>
              <w:t xml:space="preserve"> Electronic file</w:t>
            </w:r>
          </w:p>
          <w:p w14:paraId="6273C07D" w14:textId="77777777" w:rsidR="00633326" w:rsidRPr="00FA4712" w:rsidRDefault="00633326" w:rsidP="00596315">
            <w:pPr>
              <w:rPr>
                <w:rFonts w:ascii="Calibri" w:hAnsi="Calibri" w:cs="Calibri"/>
                <w:szCs w:val="22"/>
              </w:rPr>
            </w:pPr>
            <w:r w:rsidRPr="00FA4712">
              <w:rPr>
                <w:rFonts w:ascii="Segoe UI Symbol" w:eastAsia="Segoe UI Symbol" w:hAnsi="Segoe UI Symbol" w:cs="Segoe UI Symbol"/>
                <w:szCs w:val="22"/>
              </w:rPr>
              <w:t>☐</w:t>
            </w:r>
            <w:r w:rsidRPr="00FA4712">
              <w:rPr>
                <w:rFonts w:ascii="Calibri" w:hAnsi="Calibri" w:cs="Calibri"/>
                <w:szCs w:val="22"/>
              </w:rPr>
              <w:t xml:space="preserve"> Paper copy</w:t>
            </w:r>
          </w:p>
          <w:p w14:paraId="3E71292F" w14:textId="77777777" w:rsidR="00B7283F" w:rsidRDefault="00633326" w:rsidP="00596315">
            <w:pPr>
              <w:rPr>
                <w:rFonts w:ascii="Calibri" w:hAnsi="Calibri" w:cs="Calibri"/>
                <w:szCs w:val="22"/>
              </w:rPr>
            </w:pPr>
            <w:r w:rsidRPr="00FA4712">
              <w:rPr>
                <w:rFonts w:ascii="Segoe UI Symbol" w:eastAsia="Segoe UI Symbol" w:hAnsi="Segoe UI Symbol" w:cs="Segoe UI Symbol"/>
                <w:szCs w:val="22"/>
              </w:rPr>
              <w:t>☐</w:t>
            </w:r>
            <w:r w:rsidRPr="00FA4712">
              <w:rPr>
                <w:rFonts w:ascii="Calibri" w:hAnsi="Calibri" w:cs="Calibri"/>
                <w:szCs w:val="22"/>
              </w:rPr>
              <w:t xml:space="preserve"> Other: __________________________</w:t>
            </w:r>
          </w:p>
          <w:p w14:paraId="281E409D" w14:textId="26EBF953" w:rsidR="00B7283F" w:rsidRPr="00B7283F" w:rsidRDefault="00B7283F" w:rsidP="00596315">
            <w:pPr>
              <w:rPr>
                <w:rFonts w:ascii="Calibri" w:hAnsi="Calibri" w:cs="Calibri"/>
                <w:sz w:val="10"/>
                <w:szCs w:val="10"/>
              </w:rPr>
            </w:pPr>
          </w:p>
        </w:tc>
      </w:tr>
      <w:tr w:rsidR="00633326" w:rsidRPr="00FA4712" w14:paraId="458F3A84" w14:textId="77777777" w:rsidTr="00596315">
        <w:tc>
          <w:tcPr>
            <w:tcW w:w="9016" w:type="dxa"/>
            <w:gridSpan w:val="2"/>
          </w:tcPr>
          <w:p w14:paraId="6E5B7472" w14:textId="77777777" w:rsidR="00633326" w:rsidRPr="00FA4712" w:rsidRDefault="00633326" w:rsidP="00596315">
            <w:pPr>
              <w:rPr>
                <w:rFonts w:ascii="Calibri" w:hAnsi="Calibri" w:cs="Calibri"/>
                <w:szCs w:val="22"/>
              </w:rPr>
            </w:pPr>
            <w:r w:rsidRPr="00FA4712">
              <w:rPr>
                <w:rFonts w:ascii="Calibri" w:hAnsi="Calibri" w:cs="Calibri"/>
                <w:szCs w:val="22"/>
              </w:rPr>
              <w:t>The Company may contact you if further information or clarification is reasonably required to identify the personal data you are requesting.</w:t>
            </w:r>
          </w:p>
        </w:tc>
      </w:tr>
      <w:tr w:rsidR="00633326" w:rsidRPr="00FA4712" w14:paraId="30075366" w14:textId="77777777" w:rsidTr="00596315">
        <w:tc>
          <w:tcPr>
            <w:tcW w:w="4508" w:type="dxa"/>
          </w:tcPr>
          <w:p w14:paraId="22C4B298" w14:textId="77777777" w:rsidR="00633326" w:rsidRPr="00FA4712" w:rsidRDefault="00633326" w:rsidP="00596315">
            <w:pPr>
              <w:rPr>
                <w:rFonts w:ascii="Calibri" w:hAnsi="Calibri" w:cs="Calibri"/>
                <w:szCs w:val="22"/>
              </w:rPr>
            </w:pPr>
            <w:r w:rsidRPr="00FA4712">
              <w:rPr>
                <w:rFonts w:ascii="Calibri" w:hAnsi="Calibri" w:cs="Calibri"/>
                <w:szCs w:val="22"/>
              </w:rPr>
              <w:t>Signed:</w:t>
            </w:r>
          </w:p>
          <w:p w14:paraId="0C0CE274" w14:textId="77777777" w:rsidR="00633326" w:rsidRDefault="00633326" w:rsidP="00596315">
            <w:pPr>
              <w:rPr>
                <w:rFonts w:ascii="Calibri" w:hAnsi="Calibri" w:cs="Calibri"/>
                <w:szCs w:val="22"/>
              </w:rPr>
            </w:pPr>
          </w:p>
          <w:p w14:paraId="6F04467C" w14:textId="77777777" w:rsidR="00B7283F" w:rsidRPr="00FA4712" w:rsidRDefault="00B7283F" w:rsidP="00596315">
            <w:pPr>
              <w:rPr>
                <w:rFonts w:ascii="Calibri" w:hAnsi="Calibri" w:cs="Calibri"/>
                <w:szCs w:val="22"/>
              </w:rPr>
            </w:pPr>
          </w:p>
        </w:tc>
        <w:tc>
          <w:tcPr>
            <w:tcW w:w="4508" w:type="dxa"/>
          </w:tcPr>
          <w:p w14:paraId="1210F803" w14:textId="77777777" w:rsidR="00633326" w:rsidRPr="00FA4712" w:rsidRDefault="00633326" w:rsidP="00596315">
            <w:pPr>
              <w:rPr>
                <w:rFonts w:ascii="Calibri" w:eastAsia="Segoe UI Symbol" w:hAnsi="Calibri" w:cs="Calibri"/>
                <w:szCs w:val="22"/>
              </w:rPr>
            </w:pPr>
            <w:r w:rsidRPr="00FA4712">
              <w:rPr>
                <w:rFonts w:ascii="Calibri" w:hAnsi="Calibri" w:cs="Calibri"/>
                <w:szCs w:val="22"/>
              </w:rPr>
              <w:t>Date:</w:t>
            </w:r>
          </w:p>
        </w:tc>
      </w:tr>
    </w:tbl>
    <w:p w14:paraId="15838F3F" w14:textId="77777777" w:rsidR="00AF3EE9" w:rsidRPr="00FA4712" w:rsidRDefault="00AF3EE9" w:rsidP="00491502">
      <w:pPr>
        <w:rPr>
          <w:rFonts w:cs="Calibri"/>
          <w:szCs w:val="22"/>
        </w:rPr>
      </w:pPr>
    </w:p>
    <w:sectPr w:rsidR="00AF3EE9" w:rsidRPr="00FA4712" w:rsidSect="00450C8B">
      <w:headerReference w:type="even" r:id="rId10"/>
      <w:headerReference w:type="default" r:id="rId11"/>
      <w:footerReference w:type="even" r:id="rId12"/>
      <w:footerReference w:type="default" r:id="rId13"/>
      <w:headerReference w:type="first" r:id="rId14"/>
      <w:footerReference w:type="first" r:id="rId15"/>
      <w:pgSz w:w="11906" w:h="16838" w:code="9"/>
      <w:pgMar w:top="1440" w:right="1080" w:bottom="1440" w:left="1080" w:header="425" w:footer="4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F63EC" w14:textId="77777777" w:rsidR="007D44AA" w:rsidRDefault="007D44AA">
      <w:r>
        <w:separator/>
      </w:r>
    </w:p>
  </w:endnote>
  <w:endnote w:type="continuationSeparator" w:id="0">
    <w:p w14:paraId="208B5A41" w14:textId="77777777" w:rsidR="007D44AA" w:rsidRDefault="007D4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29253" w14:textId="77777777" w:rsidR="00DE762F" w:rsidRDefault="00DE76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73" w:type="pct"/>
      <w:jc w:val="center"/>
      <w:tblBorders>
        <w:top w:val="single" w:sz="4" w:space="0" w:color="auto"/>
      </w:tblBorders>
      <w:tblLook w:val="0000" w:firstRow="0" w:lastRow="0" w:firstColumn="0" w:lastColumn="0" w:noHBand="0" w:noVBand="0"/>
    </w:tblPr>
    <w:tblGrid>
      <w:gridCol w:w="3391"/>
      <w:gridCol w:w="3248"/>
      <w:gridCol w:w="3249"/>
    </w:tblGrid>
    <w:tr w:rsidR="00450C8B" w:rsidRPr="006D0115" w14:paraId="107D577E" w14:textId="77777777" w:rsidTr="00884F76">
      <w:trPr>
        <w:cantSplit/>
        <w:trHeight w:val="132"/>
        <w:jc w:val="center"/>
      </w:trPr>
      <w:tc>
        <w:tcPr>
          <w:tcW w:w="3391" w:type="dxa"/>
        </w:tcPr>
        <w:p w14:paraId="78174CA9" w14:textId="4573F77E" w:rsidR="00450C8B" w:rsidRPr="006D0115" w:rsidRDefault="00450C8B" w:rsidP="00450C8B">
          <w:pPr>
            <w:keepNext/>
            <w:keepLines/>
            <w:spacing w:before="40"/>
            <w:outlineLvl w:val="7"/>
            <w:rPr>
              <w:rFonts w:cs="Arial"/>
              <w:color w:val="272727"/>
              <w:sz w:val="16"/>
              <w:szCs w:val="16"/>
            </w:rPr>
          </w:pPr>
          <w:r w:rsidRPr="006D0115">
            <w:rPr>
              <w:rFonts w:cs="Arial"/>
              <w:color w:val="272727"/>
              <w:sz w:val="16"/>
              <w:szCs w:val="16"/>
            </w:rPr>
            <w:t xml:space="preserve">Version: </w:t>
          </w:r>
          <w:r w:rsidR="00DE762F">
            <w:rPr>
              <w:rFonts w:cs="Arial"/>
              <w:color w:val="272727"/>
              <w:sz w:val="16"/>
              <w:szCs w:val="16"/>
            </w:rPr>
            <w:t>1.1</w:t>
          </w:r>
        </w:p>
        <w:p w14:paraId="30E4DB38" w14:textId="1251D90C" w:rsidR="00450C8B" w:rsidRPr="006D0115" w:rsidRDefault="00450C8B" w:rsidP="005E20A9">
          <w:pPr>
            <w:keepNext/>
            <w:keepLines/>
            <w:spacing w:before="40"/>
            <w:outlineLvl w:val="7"/>
            <w:rPr>
              <w:rFonts w:cs="Arial"/>
              <w:b/>
              <w:bCs/>
              <w:color w:val="272727"/>
              <w:sz w:val="16"/>
              <w:szCs w:val="16"/>
            </w:rPr>
          </w:pPr>
          <w:r w:rsidRPr="006D0115">
            <w:rPr>
              <w:rFonts w:cs="Arial"/>
              <w:color w:val="272727"/>
              <w:sz w:val="16"/>
              <w:szCs w:val="16"/>
            </w:rPr>
            <w:t xml:space="preserve">Date reviewed: </w:t>
          </w:r>
          <w:r w:rsidR="00DE762F">
            <w:rPr>
              <w:rFonts w:cs="Arial"/>
              <w:color w:val="272727"/>
              <w:sz w:val="16"/>
              <w:szCs w:val="16"/>
            </w:rPr>
            <w:t>17</w:t>
          </w:r>
          <w:r w:rsidRPr="006D0115">
            <w:rPr>
              <w:rFonts w:cs="Arial"/>
              <w:color w:val="272727"/>
              <w:sz w:val="16"/>
              <w:szCs w:val="16"/>
            </w:rPr>
            <w:t>/</w:t>
          </w:r>
          <w:r w:rsidR="00DE762F">
            <w:rPr>
              <w:rFonts w:cs="Arial"/>
              <w:color w:val="272727"/>
              <w:sz w:val="16"/>
              <w:szCs w:val="16"/>
            </w:rPr>
            <w:t>09</w:t>
          </w:r>
          <w:r w:rsidRPr="006D0115">
            <w:rPr>
              <w:rFonts w:cs="Arial"/>
              <w:color w:val="272727"/>
              <w:sz w:val="16"/>
              <w:szCs w:val="16"/>
            </w:rPr>
            <w:t>/</w:t>
          </w:r>
          <w:r w:rsidR="00DE762F">
            <w:rPr>
              <w:rFonts w:cs="Arial"/>
              <w:color w:val="272727"/>
              <w:sz w:val="16"/>
              <w:szCs w:val="16"/>
            </w:rPr>
            <w:t>2026</w:t>
          </w:r>
        </w:p>
      </w:tc>
      <w:tc>
        <w:tcPr>
          <w:tcW w:w="3248" w:type="dxa"/>
          <w:vAlign w:val="center"/>
        </w:tcPr>
        <w:p w14:paraId="56BAC10B" w14:textId="77777777" w:rsidR="00450C8B" w:rsidRPr="006D0115" w:rsidRDefault="00450C8B" w:rsidP="00450C8B">
          <w:pPr>
            <w:keepNext/>
            <w:keepLines/>
            <w:spacing w:before="40"/>
            <w:jc w:val="center"/>
            <w:outlineLvl w:val="7"/>
            <w:rPr>
              <w:rFonts w:cs="Arial"/>
              <w:b/>
              <w:bCs/>
              <w:color w:val="272727"/>
              <w:sz w:val="16"/>
              <w:szCs w:val="16"/>
            </w:rPr>
          </w:pPr>
        </w:p>
      </w:tc>
      <w:tc>
        <w:tcPr>
          <w:tcW w:w="3249" w:type="dxa"/>
          <w:vAlign w:val="center"/>
        </w:tcPr>
        <w:p w14:paraId="558CAAB2" w14:textId="77777777" w:rsidR="00450C8B" w:rsidRPr="006D0115" w:rsidRDefault="00450C8B" w:rsidP="00450C8B">
          <w:pPr>
            <w:keepNext/>
            <w:keepLines/>
            <w:spacing w:before="40"/>
            <w:ind w:right="72"/>
            <w:jc w:val="right"/>
            <w:outlineLvl w:val="7"/>
            <w:rPr>
              <w:rFonts w:cs="Arial"/>
              <w:b/>
              <w:bCs/>
              <w:color w:val="272727"/>
              <w:sz w:val="16"/>
              <w:szCs w:val="16"/>
            </w:rPr>
          </w:pPr>
          <w:bookmarkStart w:id="0" w:name="_Hlk48576793"/>
          <w:r w:rsidRPr="006D0115">
            <w:rPr>
              <w:rFonts w:cs="Arial"/>
              <w:color w:val="272727"/>
              <w:sz w:val="16"/>
              <w:szCs w:val="16"/>
            </w:rPr>
            <w:t>© YourHR.guide</w:t>
          </w:r>
          <w:bookmarkEnd w:id="0"/>
        </w:p>
      </w:tc>
    </w:tr>
  </w:tbl>
  <w:p w14:paraId="339234AC" w14:textId="77777777" w:rsidR="000C4CA0" w:rsidRPr="00244442" w:rsidRDefault="000C4CA0" w:rsidP="002444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7BB2C" w14:textId="77777777" w:rsidR="00DE762F" w:rsidRDefault="00DE7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C74E8" w14:textId="77777777" w:rsidR="007D44AA" w:rsidRDefault="007D44AA">
      <w:r>
        <w:separator/>
      </w:r>
    </w:p>
  </w:footnote>
  <w:footnote w:type="continuationSeparator" w:id="0">
    <w:p w14:paraId="03E9529F" w14:textId="77777777" w:rsidR="007D44AA" w:rsidRDefault="007D4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D37A8" w14:textId="77777777" w:rsidR="00DE762F" w:rsidRDefault="00DE76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EF2A6" w14:textId="77777777" w:rsidR="000C4CA0" w:rsidRPr="008D291A" w:rsidRDefault="000C4CA0" w:rsidP="00026EAD">
    <w:pPr>
      <w:pStyle w:val="Header"/>
      <w:rPr>
        <w:rFonts w:ascii="Calibri" w:hAnsi="Calibri" w:cs="Calibri"/>
        <w:noProof/>
      </w:rPr>
    </w:pPr>
  </w:p>
  <w:p w14:paraId="7FFFB599" w14:textId="77777777" w:rsidR="00262833" w:rsidRPr="00140E4B" w:rsidRDefault="00262833" w:rsidP="00262833">
    <w:pPr>
      <w:pStyle w:val="Header"/>
      <w:tabs>
        <w:tab w:val="left" w:pos="528"/>
        <w:tab w:val="left" w:pos="1272"/>
      </w:tabs>
      <w:rPr>
        <w:rFonts w:ascii="Calibri" w:hAnsi="Calibri" w:cs="Calibri"/>
        <w:b/>
        <w:bCs/>
        <w:sz w:val="22"/>
        <w:szCs w:val="22"/>
      </w:rPr>
    </w:pPr>
    <w:r w:rsidRPr="00140E4B">
      <w:rPr>
        <w:rFonts w:ascii="Calibri" w:hAnsi="Calibri" w:cs="Calibri"/>
        <w:b/>
        <w:bCs/>
        <w:sz w:val="22"/>
        <w:szCs w:val="22"/>
      </w:rPr>
      <w:t xml:space="preserve">SAMPLE </w:t>
    </w:r>
    <w:r>
      <w:rPr>
        <w:rFonts w:ascii="Calibri" w:hAnsi="Calibri" w:cs="Calibri"/>
        <w:b/>
        <w:bCs/>
        <w:sz w:val="22"/>
        <w:szCs w:val="22"/>
      </w:rPr>
      <w:t xml:space="preserve">FORM    </w:t>
    </w:r>
    <w:r w:rsidRPr="00140E4B">
      <w:rPr>
        <w:rFonts w:ascii="Calibri" w:hAnsi="Calibri" w:cs="Calibri"/>
        <w:b/>
        <w:bCs/>
        <w:sz w:val="22"/>
        <w:szCs w:val="22"/>
      </w:rPr>
      <w:t xml:space="preserve">                                                                                               </w:t>
    </w:r>
    <w:r>
      <w:rPr>
        <w:rFonts w:ascii="Calibri" w:hAnsi="Calibri" w:cs="Calibri"/>
        <w:b/>
        <w:bCs/>
        <w:sz w:val="22"/>
        <w:szCs w:val="22"/>
      </w:rPr>
      <w:t xml:space="preserve">        </w:t>
    </w:r>
    <w:r w:rsidRPr="00140E4B">
      <w:rPr>
        <w:rFonts w:ascii="Calibri" w:hAnsi="Calibri" w:cs="Calibri"/>
        <w:b/>
        <w:bCs/>
        <w:sz w:val="22"/>
        <w:szCs w:val="22"/>
      </w:rPr>
      <w:t xml:space="preserve"> </w:t>
    </w:r>
    <w:r>
      <w:rPr>
        <w:rFonts w:ascii="Calibri" w:hAnsi="Calibri" w:cs="Calibri"/>
        <w:b/>
        <w:bCs/>
        <w:sz w:val="22"/>
        <w:szCs w:val="22"/>
      </w:rPr>
      <w:t xml:space="preserve">    </w:t>
    </w:r>
    <w:r w:rsidRPr="00140E4B">
      <w:rPr>
        <w:rFonts w:ascii="Calibri" w:hAnsi="Calibri" w:cs="Calibri"/>
        <w:b/>
        <w:bCs/>
        <w:sz w:val="22"/>
        <w:szCs w:val="22"/>
      </w:rPr>
      <w:t xml:space="preserve">     </w:t>
    </w:r>
    <w:r w:rsidRPr="00140E4B">
      <w:rPr>
        <w:rFonts w:ascii="Calibri" w:hAnsi="Calibri" w:cs="Calibri"/>
        <w:b/>
        <w:bCs/>
        <w:sz w:val="28"/>
        <w:szCs w:val="28"/>
      </w:rPr>
      <w:t>[Insert Your Logo]</w:t>
    </w:r>
    <w:r w:rsidRPr="00140E4B">
      <w:rPr>
        <w:rFonts w:ascii="Calibri" w:hAnsi="Calibri" w:cs="Calibri"/>
        <w:sz w:val="28"/>
        <w:szCs w:val="28"/>
      </w:rPr>
      <w:t xml:space="preserve">     </w:t>
    </w:r>
  </w:p>
  <w:p w14:paraId="0FE6B2FC" w14:textId="77777777" w:rsidR="00262833" w:rsidRDefault="00262833" w:rsidP="00262833">
    <w:pPr>
      <w:pStyle w:val="Header"/>
      <w:tabs>
        <w:tab w:val="left" w:pos="528"/>
        <w:tab w:val="left" w:pos="1272"/>
      </w:tabs>
      <w:rPr>
        <w:rFonts w:ascii="Calibri" w:hAnsi="Calibri" w:cs="Calibri"/>
        <w:b/>
        <w:bCs/>
        <w:i/>
        <w:iCs/>
        <w:sz w:val="22"/>
        <w:szCs w:val="22"/>
      </w:rPr>
    </w:pPr>
    <w:r w:rsidRPr="00140E4B">
      <w:rPr>
        <w:rFonts w:ascii="Calibri" w:hAnsi="Calibri" w:cs="Calibri"/>
        <w:b/>
        <w:bCs/>
        <w:i/>
        <w:iCs/>
        <w:sz w:val="22"/>
        <w:szCs w:val="22"/>
      </w:rPr>
      <w:t xml:space="preserve">Instructions: </w:t>
    </w:r>
    <w:r>
      <w:rPr>
        <w:rFonts w:ascii="Calibri" w:hAnsi="Calibri" w:cs="Calibri"/>
        <w:b/>
        <w:bCs/>
        <w:i/>
        <w:iCs/>
        <w:sz w:val="22"/>
        <w:szCs w:val="22"/>
      </w:rPr>
      <w:t>a</w:t>
    </w:r>
    <w:r w:rsidRPr="00140E4B">
      <w:rPr>
        <w:rFonts w:ascii="Calibri" w:hAnsi="Calibri" w:cs="Calibri"/>
        <w:b/>
        <w:bCs/>
        <w:i/>
        <w:iCs/>
        <w:sz w:val="22"/>
        <w:szCs w:val="22"/>
      </w:rPr>
      <w:t>men</w:t>
    </w:r>
    <w:r>
      <w:rPr>
        <w:rFonts w:ascii="Calibri" w:hAnsi="Calibri" w:cs="Calibri"/>
        <w:b/>
        <w:bCs/>
        <w:i/>
        <w:iCs/>
        <w:sz w:val="22"/>
        <w:szCs w:val="22"/>
      </w:rPr>
      <w:t xml:space="preserve"> form </w:t>
    </w:r>
    <w:r w:rsidR="001C21B8">
      <w:rPr>
        <w:rFonts w:ascii="Calibri" w:hAnsi="Calibri" w:cs="Calibri"/>
        <w:b/>
        <w:bCs/>
        <w:i/>
        <w:iCs/>
        <w:sz w:val="22"/>
        <w:szCs w:val="22"/>
      </w:rPr>
      <w:t>as</w:t>
    </w:r>
    <w:r>
      <w:rPr>
        <w:rFonts w:ascii="Calibri" w:hAnsi="Calibri" w:cs="Calibri"/>
        <w:b/>
        <w:bCs/>
        <w:i/>
        <w:iCs/>
        <w:sz w:val="22"/>
        <w:szCs w:val="22"/>
      </w:rPr>
      <w:t xml:space="preserve"> required and</w:t>
    </w:r>
    <w:r w:rsidRPr="00140E4B">
      <w:rPr>
        <w:rFonts w:ascii="Calibri" w:hAnsi="Calibri" w:cs="Calibri"/>
        <w:b/>
        <w:bCs/>
        <w:i/>
        <w:iCs/>
        <w:sz w:val="22"/>
        <w:szCs w:val="22"/>
      </w:rPr>
      <w:t xml:space="preserve"> add your logo    </w:t>
    </w:r>
  </w:p>
  <w:p w14:paraId="206D1F87" w14:textId="77777777" w:rsidR="008D291A" w:rsidRPr="00140E4B" w:rsidRDefault="00262833" w:rsidP="00262833">
    <w:pPr>
      <w:pStyle w:val="Header"/>
      <w:pBdr>
        <w:bottom w:val="single" w:sz="4" w:space="1" w:color="auto"/>
      </w:pBdr>
      <w:tabs>
        <w:tab w:val="left" w:pos="528"/>
        <w:tab w:val="left" w:pos="1272"/>
      </w:tabs>
      <w:rPr>
        <w:rFonts w:ascii="Calibri" w:hAnsi="Calibri" w:cs="Calibri"/>
        <w:i/>
        <w:iCs/>
        <w:sz w:val="22"/>
        <w:szCs w:val="22"/>
      </w:rPr>
    </w:pPr>
    <w:r w:rsidRPr="00140E4B">
      <w:rPr>
        <w:rFonts w:ascii="Calibri" w:hAnsi="Calibri" w:cs="Calibri"/>
        <w:b/>
        <w:bCs/>
        <w:i/>
        <w:iCs/>
        <w:sz w:val="22"/>
        <w:szCs w:val="22"/>
      </w:rPr>
      <w:t xml:space="preserve">                                                                              </w:t>
    </w:r>
    <w:r w:rsidR="008D291A" w:rsidRPr="00140E4B">
      <w:rPr>
        <w:rFonts w:ascii="Calibri" w:hAnsi="Calibri" w:cs="Calibri"/>
        <w:b/>
        <w:bCs/>
        <w:i/>
        <w:iCs/>
        <w:sz w:val="22"/>
        <w:szCs w:val="22"/>
      </w:rPr>
      <w:t xml:space="preserve">                                                                              </w:t>
    </w:r>
  </w:p>
  <w:p w14:paraId="155F3771" w14:textId="77777777" w:rsidR="00DD4F10" w:rsidRPr="008D291A" w:rsidRDefault="00DD4F10" w:rsidP="00026EAD">
    <w:pPr>
      <w:pStyle w:val="Header"/>
      <w:rPr>
        <w:rFonts w:ascii="Calibri" w:hAnsi="Calibri" w:cs="Calibri"/>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4425" w14:textId="77777777" w:rsidR="00DE762F" w:rsidRDefault="00DE76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E144E"/>
    <w:multiLevelType w:val="hybridMultilevel"/>
    <w:tmpl w:val="12B88FDA"/>
    <w:lvl w:ilvl="0" w:tplc="08090005">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01F4BD3"/>
    <w:multiLevelType w:val="hybridMultilevel"/>
    <w:tmpl w:val="A0A8DD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AC93285"/>
    <w:multiLevelType w:val="multilevel"/>
    <w:tmpl w:val="8758A4E2"/>
    <w:lvl w:ilvl="0">
      <w:start w:val="1"/>
      <w:numFmt w:val="bullet"/>
      <w:lvlText w:val=""/>
      <w:lvlJc w:val="left"/>
      <w:pPr>
        <w:ind w:left="360" w:hanging="360"/>
      </w:pPr>
      <w:rPr>
        <w:rFonts w:ascii="Wingdings" w:hAnsi="Wingdings" w:hint="default"/>
      </w:rPr>
    </w:lvl>
    <w:lvl w:ilvl="1">
      <w:start w:val="1"/>
      <w:numFmt w:val="none"/>
      <w:lvlText w:val="1.1"/>
      <w:lvlJc w:val="left"/>
      <w:pPr>
        <w:ind w:left="720" w:hanging="360"/>
      </w:pPr>
      <w:rPr>
        <w:rFonts w:hint="default"/>
        <w:b w:val="0"/>
        <w:bCs w:val="0"/>
      </w:rPr>
    </w:lvl>
    <w:lvl w:ilvl="2">
      <w:start w:val="1"/>
      <w:numFmt w:val="bullet"/>
      <w:lvlText w:val=""/>
      <w:lvlJc w:val="left"/>
      <w:pPr>
        <w:ind w:left="2160" w:hanging="360"/>
      </w:pPr>
      <w:rPr>
        <w:rFonts w:ascii="Wingdings" w:hAnsi="Wingding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54147958">
    <w:abstractNumId w:val="1"/>
  </w:num>
  <w:num w:numId="2" w16cid:durableId="1460077145">
    <w:abstractNumId w:val="2"/>
  </w:num>
  <w:num w:numId="3" w16cid:durableId="46289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8AC"/>
    <w:rsid w:val="000023FA"/>
    <w:rsid w:val="0000400C"/>
    <w:rsid w:val="000052FF"/>
    <w:rsid w:val="0000790F"/>
    <w:rsid w:val="0001267A"/>
    <w:rsid w:val="00026A19"/>
    <w:rsid w:val="00034807"/>
    <w:rsid w:val="000373B6"/>
    <w:rsid w:val="00040659"/>
    <w:rsid w:val="00040C89"/>
    <w:rsid w:val="00041366"/>
    <w:rsid w:val="00041F65"/>
    <w:rsid w:val="00046B91"/>
    <w:rsid w:val="0005317D"/>
    <w:rsid w:val="000611F6"/>
    <w:rsid w:val="00061F8D"/>
    <w:rsid w:val="00064A3C"/>
    <w:rsid w:val="00074AF5"/>
    <w:rsid w:val="00077403"/>
    <w:rsid w:val="00086D12"/>
    <w:rsid w:val="0008778D"/>
    <w:rsid w:val="000930DC"/>
    <w:rsid w:val="000953E6"/>
    <w:rsid w:val="000A335B"/>
    <w:rsid w:val="000B0C0F"/>
    <w:rsid w:val="000B208B"/>
    <w:rsid w:val="000B45BA"/>
    <w:rsid w:val="000C4CA0"/>
    <w:rsid w:val="000C5995"/>
    <w:rsid w:val="000D2249"/>
    <w:rsid w:val="000D305D"/>
    <w:rsid w:val="000D45C2"/>
    <w:rsid w:val="000D7C26"/>
    <w:rsid w:val="000E1B51"/>
    <w:rsid w:val="000E4D33"/>
    <w:rsid w:val="00100ADF"/>
    <w:rsid w:val="0010208A"/>
    <w:rsid w:val="00110D2B"/>
    <w:rsid w:val="0012329D"/>
    <w:rsid w:val="00133E2A"/>
    <w:rsid w:val="00140E4B"/>
    <w:rsid w:val="001472C7"/>
    <w:rsid w:val="00155E4E"/>
    <w:rsid w:val="00162670"/>
    <w:rsid w:val="00186444"/>
    <w:rsid w:val="001934EA"/>
    <w:rsid w:val="0019705E"/>
    <w:rsid w:val="001A4356"/>
    <w:rsid w:val="001A52F9"/>
    <w:rsid w:val="001B0B7D"/>
    <w:rsid w:val="001C21B8"/>
    <w:rsid w:val="001D0F3A"/>
    <w:rsid w:val="001D1C19"/>
    <w:rsid w:val="001D701B"/>
    <w:rsid w:val="001F00C0"/>
    <w:rsid w:val="001F1D7E"/>
    <w:rsid w:val="001F43E8"/>
    <w:rsid w:val="00201549"/>
    <w:rsid w:val="00205D4E"/>
    <w:rsid w:val="00222F09"/>
    <w:rsid w:val="00226394"/>
    <w:rsid w:val="002330E3"/>
    <w:rsid w:val="002510EE"/>
    <w:rsid w:val="00262833"/>
    <w:rsid w:val="00264679"/>
    <w:rsid w:val="00266BFF"/>
    <w:rsid w:val="002733E2"/>
    <w:rsid w:val="0027498B"/>
    <w:rsid w:val="00274A9E"/>
    <w:rsid w:val="00290213"/>
    <w:rsid w:val="002A36FF"/>
    <w:rsid w:val="002A6A4B"/>
    <w:rsid w:val="002C062A"/>
    <w:rsid w:val="002F0EB7"/>
    <w:rsid w:val="002F11FB"/>
    <w:rsid w:val="002F44D4"/>
    <w:rsid w:val="002F6319"/>
    <w:rsid w:val="00305B95"/>
    <w:rsid w:val="00310CA9"/>
    <w:rsid w:val="00317E90"/>
    <w:rsid w:val="00323988"/>
    <w:rsid w:val="00333536"/>
    <w:rsid w:val="00334BB0"/>
    <w:rsid w:val="0033724A"/>
    <w:rsid w:val="00355779"/>
    <w:rsid w:val="00362174"/>
    <w:rsid w:val="003632DB"/>
    <w:rsid w:val="003704B8"/>
    <w:rsid w:val="003713C1"/>
    <w:rsid w:val="0038081A"/>
    <w:rsid w:val="00381255"/>
    <w:rsid w:val="00381DEE"/>
    <w:rsid w:val="003836C9"/>
    <w:rsid w:val="00396419"/>
    <w:rsid w:val="003A0AAD"/>
    <w:rsid w:val="003A14ED"/>
    <w:rsid w:val="003A1C00"/>
    <w:rsid w:val="003B271C"/>
    <w:rsid w:val="003D275B"/>
    <w:rsid w:val="003D5E7A"/>
    <w:rsid w:val="00405D00"/>
    <w:rsid w:val="00407849"/>
    <w:rsid w:val="004265C0"/>
    <w:rsid w:val="00427A85"/>
    <w:rsid w:val="00434810"/>
    <w:rsid w:val="00442264"/>
    <w:rsid w:val="00450C8B"/>
    <w:rsid w:val="004522B6"/>
    <w:rsid w:val="004561BD"/>
    <w:rsid w:val="0046349C"/>
    <w:rsid w:val="00477304"/>
    <w:rsid w:val="004844B2"/>
    <w:rsid w:val="00491502"/>
    <w:rsid w:val="004930D3"/>
    <w:rsid w:val="004A2A0D"/>
    <w:rsid w:val="004A679C"/>
    <w:rsid w:val="004B6A7B"/>
    <w:rsid w:val="004C069D"/>
    <w:rsid w:val="004C0992"/>
    <w:rsid w:val="004C1FBA"/>
    <w:rsid w:val="004C4D36"/>
    <w:rsid w:val="004C6D40"/>
    <w:rsid w:val="004C73CE"/>
    <w:rsid w:val="004D55AA"/>
    <w:rsid w:val="004E5D56"/>
    <w:rsid w:val="004F1C49"/>
    <w:rsid w:val="00502728"/>
    <w:rsid w:val="005054D0"/>
    <w:rsid w:val="00522023"/>
    <w:rsid w:val="00526BDF"/>
    <w:rsid w:val="00527F45"/>
    <w:rsid w:val="00530399"/>
    <w:rsid w:val="00537602"/>
    <w:rsid w:val="00542BA6"/>
    <w:rsid w:val="00544529"/>
    <w:rsid w:val="005478AC"/>
    <w:rsid w:val="00550AAF"/>
    <w:rsid w:val="00554C5C"/>
    <w:rsid w:val="00565694"/>
    <w:rsid w:val="00574E82"/>
    <w:rsid w:val="005751AD"/>
    <w:rsid w:val="00575253"/>
    <w:rsid w:val="00580382"/>
    <w:rsid w:val="005859A6"/>
    <w:rsid w:val="005865B3"/>
    <w:rsid w:val="00587879"/>
    <w:rsid w:val="005A164D"/>
    <w:rsid w:val="005A180E"/>
    <w:rsid w:val="005A449C"/>
    <w:rsid w:val="005B3C40"/>
    <w:rsid w:val="005B3F06"/>
    <w:rsid w:val="005D2592"/>
    <w:rsid w:val="005E20A9"/>
    <w:rsid w:val="005E733B"/>
    <w:rsid w:val="005F58F4"/>
    <w:rsid w:val="006056F6"/>
    <w:rsid w:val="0060577F"/>
    <w:rsid w:val="00613A7B"/>
    <w:rsid w:val="006224D2"/>
    <w:rsid w:val="00624CD3"/>
    <w:rsid w:val="00625873"/>
    <w:rsid w:val="00627BA5"/>
    <w:rsid w:val="00631EC1"/>
    <w:rsid w:val="00633326"/>
    <w:rsid w:val="006344D0"/>
    <w:rsid w:val="00647593"/>
    <w:rsid w:val="006662D6"/>
    <w:rsid w:val="00675247"/>
    <w:rsid w:val="00685ECD"/>
    <w:rsid w:val="006873A0"/>
    <w:rsid w:val="00690D7A"/>
    <w:rsid w:val="006A5F87"/>
    <w:rsid w:val="006A6230"/>
    <w:rsid w:val="006B5925"/>
    <w:rsid w:val="006C4CC3"/>
    <w:rsid w:val="006D54BC"/>
    <w:rsid w:val="006D6172"/>
    <w:rsid w:val="006F23B2"/>
    <w:rsid w:val="006F294C"/>
    <w:rsid w:val="00715319"/>
    <w:rsid w:val="007322ED"/>
    <w:rsid w:val="0074081F"/>
    <w:rsid w:val="00774B6A"/>
    <w:rsid w:val="00776BEC"/>
    <w:rsid w:val="007955F0"/>
    <w:rsid w:val="007A37C5"/>
    <w:rsid w:val="007A5E56"/>
    <w:rsid w:val="007A6941"/>
    <w:rsid w:val="007B7FC3"/>
    <w:rsid w:val="007C0AA1"/>
    <w:rsid w:val="007C51CF"/>
    <w:rsid w:val="007D404F"/>
    <w:rsid w:val="007D44AA"/>
    <w:rsid w:val="007F09D4"/>
    <w:rsid w:val="007F0D7D"/>
    <w:rsid w:val="007F187C"/>
    <w:rsid w:val="00811C4F"/>
    <w:rsid w:val="00823058"/>
    <w:rsid w:val="008328F4"/>
    <w:rsid w:val="0083422D"/>
    <w:rsid w:val="008342E5"/>
    <w:rsid w:val="00834719"/>
    <w:rsid w:val="00836690"/>
    <w:rsid w:val="0084154D"/>
    <w:rsid w:val="00862C5E"/>
    <w:rsid w:val="008710EB"/>
    <w:rsid w:val="00874239"/>
    <w:rsid w:val="00874328"/>
    <w:rsid w:val="0087489A"/>
    <w:rsid w:val="00894345"/>
    <w:rsid w:val="008A0ADC"/>
    <w:rsid w:val="008B3531"/>
    <w:rsid w:val="008B5C21"/>
    <w:rsid w:val="008C7A8F"/>
    <w:rsid w:val="008D291A"/>
    <w:rsid w:val="008D798E"/>
    <w:rsid w:val="008E6035"/>
    <w:rsid w:val="009014C3"/>
    <w:rsid w:val="00905B8A"/>
    <w:rsid w:val="00912F43"/>
    <w:rsid w:val="00913220"/>
    <w:rsid w:val="0091763E"/>
    <w:rsid w:val="00924E30"/>
    <w:rsid w:val="009253E6"/>
    <w:rsid w:val="00925BDB"/>
    <w:rsid w:val="009271DB"/>
    <w:rsid w:val="0093100E"/>
    <w:rsid w:val="009316DE"/>
    <w:rsid w:val="00944FCA"/>
    <w:rsid w:val="0095690D"/>
    <w:rsid w:val="009575B0"/>
    <w:rsid w:val="00965540"/>
    <w:rsid w:val="009848A5"/>
    <w:rsid w:val="0099348B"/>
    <w:rsid w:val="009A3376"/>
    <w:rsid w:val="009D356E"/>
    <w:rsid w:val="009E1F79"/>
    <w:rsid w:val="009E2B7D"/>
    <w:rsid w:val="009E38ED"/>
    <w:rsid w:val="009F09A3"/>
    <w:rsid w:val="00A0212C"/>
    <w:rsid w:val="00A02476"/>
    <w:rsid w:val="00A1323E"/>
    <w:rsid w:val="00A31802"/>
    <w:rsid w:val="00A34F7B"/>
    <w:rsid w:val="00A3765F"/>
    <w:rsid w:val="00A43223"/>
    <w:rsid w:val="00A43C45"/>
    <w:rsid w:val="00A525B0"/>
    <w:rsid w:val="00A52C09"/>
    <w:rsid w:val="00A54373"/>
    <w:rsid w:val="00A544DD"/>
    <w:rsid w:val="00A575F9"/>
    <w:rsid w:val="00A63552"/>
    <w:rsid w:val="00A7277F"/>
    <w:rsid w:val="00A80328"/>
    <w:rsid w:val="00A82DE9"/>
    <w:rsid w:val="00A835AB"/>
    <w:rsid w:val="00A906DA"/>
    <w:rsid w:val="00A94080"/>
    <w:rsid w:val="00A97818"/>
    <w:rsid w:val="00AB4635"/>
    <w:rsid w:val="00AC519F"/>
    <w:rsid w:val="00AD771F"/>
    <w:rsid w:val="00AE1AAD"/>
    <w:rsid w:val="00AE3212"/>
    <w:rsid w:val="00AE3343"/>
    <w:rsid w:val="00AE4CD8"/>
    <w:rsid w:val="00AF3EE9"/>
    <w:rsid w:val="00B1659C"/>
    <w:rsid w:val="00B24C60"/>
    <w:rsid w:val="00B3583F"/>
    <w:rsid w:val="00B46AEC"/>
    <w:rsid w:val="00B47591"/>
    <w:rsid w:val="00B6217F"/>
    <w:rsid w:val="00B7283F"/>
    <w:rsid w:val="00B811F6"/>
    <w:rsid w:val="00B821CA"/>
    <w:rsid w:val="00B82ABF"/>
    <w:rsid w:val="00B84053"/>
    <w:rsid w:val="00BA06DA"/>
    <w:rsid w:val="00BB5D32"/>
    <w:rsid w:val="00BB7047"/>
    <w:rsid w:val="00BD45FD"/>
    <w:rsid w:val="00BE1CF4"/>
    <w:rsid w:val="00BF7737"/>
    <w:rsid w:val="00C051E7"/>
    <w:rsid w:val="00C05532"/>
    <w:rsid w:val="00C1085A"/>
    <w:rsid w:val="00C16054"/>
    <w:rsid w:val="00C27EB4"/>
    <w:rsid w:val="00C32514"/>
    <w:rsid w:val="00C32A43"/>
    <w:rsid w:val="00C33061"/>
    <w:rsid w:val="00C45B83"/>
    <w:rsid w:val="00C46277"/>
    <w:rsid w:val="00C467BA"/>
    <w:rsid w:val="00C47013"/>
    <w:rsid w:val="00C5029E"/>
    <w:rsid w:val="00C53E5D"/>
    <w:rsid w:val="00C62FC6"/>
    <w:rsid w:val="00C67C6E"/>
    <w:rsid w:val="00C72EA2"/>
    <w:rsid w:val="00C73B99"/>
    <w:rsid w:val="00C77767"/>
    <w:rsid w:val="00C82F98"/>
    <w:rsid w:val="00C90FC8"/>
    <w:rsid w:val="00C91637"/>
    <w:rsid w:val="00C92264"/>
    <w:rsid w:val="00C95106"/>
    <w:rsid w:val="00CA3D78"/>
    <w:rsid w:val="00CB54AA"/>
    <w:rsid w:val="00CB5752"/>
    <w:rsid w:val="00CB59BE"/>
    <w:rsid w:val="00CD0962"/>
    <w:rsid w:val="00CE094C"/>
    <w:rsid w:val="00CF6C4E"/>
    <w:rsid w:val="00D03A73"/>
    <w:rsid w:val="00D04308"/>
    <w:rsid w:val="00D0436A"/>
    <w:rsid w:val="00D04E70"/>
    <w:rsid w:val="00D17090"/>
    <w:rsid w:val="00D24F5A"/>
    <w:rsid w:val="00D3189D"/>
    <w:rsid w:val="00D357CA"/>
    <w:rsid w:val="00D40118"/>
    <w:rsid w:val="00D51A07"/>
    <w:rsid w:val="00D55FA6"/>
    <w:rsid w:val="00D74614"/>
    <w:rsid w:val="00D824B6"/>
    <w:rsid w:val="00D85ED6"/>
    <w:rsid w:val="00D95561"/>
    <w:rsid w:val="00DA0292"/>
    <w:rsid w:val="00DB0741"/>
    <w:rsid w:val="00DB6664"/>
    <w:rsid w:val="00DB6ED4"/>
    <w:rsid w:val="00DC146E"/>
    <w:rsid w:val="00DD4F10"/>
    <w:rsid w:val="00DD56A2"/>
    <w:rsid w:val="00DD7DAF"/>
    <w:rsid w:val="00DE4D80"/>
    <w:rsid w:val="00DE4E6B"/>
    <w:rsid w:val="00DE5DFD"/>
    <w:rsid w:val="00DE762F"/>
    <w:rsid w:val="00DF0428"/>
    <w:rsid w:val="00DF6CBB"/>
    <w:rsid w:val="00E017D6"/>
    <w:rsid w:val="00E25A88"/>
    <w:rsid w:val="00E32E23"/>
    <w:rsid w:val="00E33822"/>
    <w:rsid w:val="00E351A0"/>
    <w:rsid w:val="00E460F7"/>
    <w:rsid w:val="00E701C0"/>
    <w:rsid w:val="00E7379A"/>
    <w:rsid w:val="00E740B1"/>
    <w:rsid w:val="00E90464"/>
    <w:rsid w:val="00E91369"/>
    <w:rsid w:val="00E9217D"/>
    <w:rsid w:val="00E96024"/>
    <w:rsid w:val="00E964DB"/>
    <w:rsid w:val="00EA25B7"/>
    <w:rsid w:val="00EB23DE"/>
    <w:rsid w:val="00EC3721"/>
    <w:rsid w:val="00EC6A37"/>
    <w:rsid w:val="00ED0AA4"/>
    <w:rsid w:val="00ED0F20"/>
    <w:rsid w:val="00ED2EE5"/>
    <w:rsid w:val="00EF0063"/>
    <w:rsid w:val="00EF0BCC"/>
    <w:rsid w:val="00EF59EC"/>
    <w:rsid w:val="00F100CA"/>
    <w:rsid w:val="00F10EE1"/>
    <w:rsid w:val="00F248E8"/>
    <w:rsid w:val="00F25EC1"/>
    <w:rsid w:val="00F26A56"/>
    <w:rsid w:val="00F274F5"/>
    <w:rsid w:val="00F32AA5"/>
    <w:rsid w:val="00F33B0B"/>
    <w:rsid w:val="00F511E6"/>
    <w:rsid w:val="00F550D3"/>
    <w:rsid w:val="00F637CD"/>
    <w:rsid w:val="00F80673"/>
    <w:rsid w:val="00F95F9F"/>
    <w:rsid w:val="00F9681E"/>
    <w:rsid w:val="00FA00EF"/>
    <w:rsid w:val="00FA2EE4"/>
    <w:rsid w:val="00FA4712"/>
    <w:rsid w:val="00FB1ECE"/>
    <w:rsid w:val="00FB4BC8"/>
    <w:rsid w:val="00FB7F34"/>
    <w:rsid w:val="00FC15D6"/>
    <w:rsid w:val="00FC71AE"/>
    <w:rsid w:val="00FD164F"/>
    <w:rsid w:val="00FE2C46"/>
    <w:rsid w:val="00FE5C7D"/>
    <w:rsid w:val="00FF0EB7"/>
    <w:rsid w:val="00FF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C717F"/>
  <w15:chartTrackingRefBased/>
  <w15:docId w15:val="{8A47743F-E3F6-41FD-99B4-E1CE32452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8AC"/>
    <w:pPr>
      <w:jc w:val="both"/>
    </w:pPr>
    <w:rPr>
      <w:rFonts w:cstheme="minorBidi"/>
      <w:kern w:val="2"/>
      <w:sz w:val="22"/>
      <w14:ligatures w14:val="standardContextual"/>
    </w:rPr>
  </w:style>
  <w:style w:type="paragraph" w:styleId="Heading1">
    <w:name w:val="heading 1"/>
    <w:basedOn w:val="Normal"/>
    <w:next w:val="Normal"/>
    <w:link w:val="Heading1Char"/>
    <w:uiPriority w:val="9"/>
    <w:qFormat/>
    <w:rsid w:val="004F1C49"/>
    <w:pPr>
      <w:keepNext/>
      <w:keepLines/>
      <w:spacing w:before="360" w:after="80"/>
      <w:jc w:val="left"/>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4F1C49"/>
    <w:pPr>
      <w:keepNext/>
      <w:keepLines/>
      <w:spacing w:before="160" w:after="80"/>
      <w:jc w:val="left"/>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nhideWhenUsed/>
    <w:qFormat/>
    <w:rsid w:val="004F1C49"/>
    <w:pPr>
      <w:keepNext/>
      <w:keepLines/>
      <w:spacing w:before="160" w:after="80"/>
      <w:jc w:val="left"/>
      <w:outlineLvl w:val="2"/>
    </w:pPr>
    <w:rPr>
      <w:rFonts w:asciiTheme="minorHAnsi" w:eastAsiaTheme="majorEastAsia" w:hAnsiTheme="minorHAnsi"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4F1C49"/>
    <w:pPr>
      <w:keepNext/>
      <w:keepLines/>
      <w:spacing w:before="80" w:after="40"/>
      <w:jc w:val="left"/>
      <w:outlineLvl w:val="3"/>
    </w:pPr>
    <w:rPr>
      <w:rFonts w:asciiTheme="minorHAnsi" w:eastAsiaTheme="majorEastAsia" w:hAnsiTheme="minorHAnsi" w:cstheme="majorBidi"/>
      <w:i/>
      <w:iCs/>
      <w:color w:val="0F4761" w:themeColor="accent1" w:themeShade="BF"/>
      <w:kern w:val="0"/>
      <w:sz w:val="20"/>
      <w14:ligatures w14:val="none"/>
    </w:rPr>
  </w:style>
  <w:style w:type="paragraph" w:styleId="Heading5">
    <w:name w:val="heading 5"/>
    <w:basedOn w:val="Normal"/>
    <w:next w:val="Normal"/>
    <w:link w:val="Heading5Char"/>
    <w:uiPriority w:val="9"/>
    <w:semiHidden/>
    <w:unhideWhenUsed/>
    <w:qFormat/>
    <w:rsid w:val="004F1C49"/>
    <w:pPr>
      <w:keepNext/>
      <w:keepLines/>
      <w:spacing w:before="80" w:after="40"/>
      <w:jc w:val="left"/>
      <w:outlineLvl w:val="4"/>
    </w:pPr>
    <w:rPr>
      <w:rFonts w:asciiTheme="minorHAnsi" w:eastAsiaTheme="majorEastAsia" w:hAnsiTheme="minorHAnsi" w:cstheme="majorBidi"/>
      <w:color w:val="0F4761" w:themeColor="accent1" w:themeShade="BF"/>
      <w:kern w:val="0"/>
      <w:sz w:val="20"/>
      <w14:ligatures w14:val="none"/>
    </w:rPr>
  </w:style>
  <w:style w:type="paragraph" w:styleId="Heading6">
    <w:name w:val="heading 6"/>
    <w:basedOn w:val="Normal"/>
    <w:next w:val="Normal"/>
    <w:link w:val="Heading6Char"/>
    <w:uiPriority w:val="9"/>
    <w:semiHidden/>
    <w:unhideWhenUsed/>
    <w:qFormat/>
    <w:rsid w:val="004F1C49"/>
    <w:pPr>
      <w:keepNext/>
      <w:keepLines/>
      <w:spacing w:before="40"/>
      <w:jc w:val="left"/>
      <w:outlineLvl w:val="5"/>
    </w:pPr>
    <w:rPr>
      <w:rFonts w:asciiTheme="minorHAnsi" w:eastAsiaTheme="majorEastAsia" w:hAnsiTheme="minorHAnsi" w:cstheme="majorBidi"/>
      <w:i/>
      <w:iCs/>
      <w:color w:val="595959" w:themeColor="text1" w:themeTint="A6"/>
      <w:kern w:val="0"/>
      <w:sz w:val="20"/>
      <w14:ligatures w14:val="none"/>
    </w:rPr>
  </w:style>
  <w:style w:type="paragraph" w:styleId="Heading7">
    <w:name w:val="heading 7"/>
    <w:basedOn w:val="Normal"/>
    <w:next w:val="Normal"/>
    <w:link w:val="Heading7Char"/>
    <w:uiPriority w:val="9"/>
    <w:semiHidden/>
    <w:unhideWhenUsed/>
    <w:qFormat/>
    <w:rsid w:val="004F1C49"/>
    <w:pPr>
      <w:keepNext/>
      <w:keepLines/>
      <w:spacing w:before="40"/>
      <w:jc w:val="left"/>
      <w:outlineLvl w:val="6"/>
    </w:pPr>
    <w:rPr>
      <w:rFonts w:asciiTheme="minorHAnsi" w:eastAsiaTheme="majorEastAsia" w:hAnsiTheme="minorHAnsi" w:cstheme="majorBidi"/>
      <w:color w:val="595959" w:themeColor="text1" w:themeTint="A6"/>
      <w:kern w:val="0"/>
      <w:sz w:val="20"/>
      <w14:ligatures w14:val="none"/>
    </w:rPr>
  </w:style>
  <w:style w:type="paragraph" w:styleId="Heading8">
    <w:name w:val="heading 8"/>
    <w:basedOn w:val="Normal"/>
    <w:next w:val="Normal"/>
    <w:link w:val="Heading8Char"/>
    <w:uiPriority w:val="9"/>
    <w:semiHidden/>
    <w:unhideWhenUsed/>
    <w:qFormat/>
    <w:rsid w:val="004F1C49"/>
    <w:pPr>
      <w:keepNext/>
      <w:keepLines/>
      <w:jc w:val="left"/>
      <w:outlineLvl w:val="7"/>
    </w:pPr>
    <w:rPr>
      <w:rFonts w:asciiTheme="minorHAnsi" w:eastAsiaTheme="majorEastAsia" w:hAnsiTheme="minorHAnsi" w:cstheme="majorBidi"/>
      <w:i/>
      <w:iCs/>
      <w:color w:val="272727" w:themeColor="text1" w:themeTint="D8"/>
      <w:kern w:val="0"/>
      <w:sz w:val="20"/>
      <w14:ligatures w14:val="none"/>
    </w:rPr>
  </w:style>
  <w:style w:type="paragraph" w:styleId="Heading9">
    <w:name w:val="heading 9"/>
    <w:basedOn w:val="Normal"/>
    <w:next w:val="Normal"/>
    <w:link w:val="Heading9Char"/>
    <w:uiPriority w:val="9"/>
    <w:semiHidden/>
    <w:unhideWhenUsed/>
    <w:qFormat/>
    <w:rsid w:val="004F1C49"/>
    <w:pPr>
      <w:keepNext/>
      <w:keepLines/>
      <w:jc w:val="left"/>
      <w:outlineLvl w:val="8"/>
    </w:pPr>
    <w:rPr>
      <w:rFonts w:asciiTheme="minorHAnsi" w:eastAsiaTheme="majorEastAsia" w:hAnsiTheme="minorHAnsi" w:cstheme="majorBidi"/>
      <w:color w:val="272727" w:themeColor="text1" w:themeTint="D8"/>
      <w:kern w:val="0"/>
      <w:sz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C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1C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1C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1C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1C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1C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1C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1C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1C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1C49"/>
    <w:pPr>
      <w:spacing w:after="80"/>
      <w:contextualSpacing/>
      <w:jc w:val="left"/>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4F1C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C49"/>
    <w:pPr>
      <w:numPr>
        <w:ilvl w:val="1"/>
      </w:numPr>
      <w:spacing w:after="160"/>
      <w:jc w:val="left"/>
    </w:pPr>
    <w:rPr>
      <w:rFonts w:asciiTheme="minorHAnsi" w:eastAsiaTheme="majorEastAsia" w:hAnsiTheme="minorHAnsi"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4F1C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F1C49"/>
    <w:pPr>
      <w:spacing w:before="160" w:after="160"/>
      <w:jc w:val="center"/>
    </w:pPr>
    <w:rPr>
      <w:rFonts w:ascii="Arial" w:eastAsia="Times New Roman" w:hAnsi="Arial" w:cs="Times New Roman"/>
      <w:i/>
      <w:iCs/>
      <w:color w:val="404040" w:themeColor="text1" w:themeTint="BF"/>
      <w:kern w:val="0"/>
      <w:sz w:val="20"/>
      <w14:ligatures w14:val="none"/>
    </w:rPr>
  </w:style>
  <w:style w:type="character" w:customStyle="1" w:styleId="QuoteChar">
    <w:name w:val="Quote Char"/>
    <w:basedOn w:val="DefaultParagraphFont"/>
    <w:link w:val="Quote"/>
    <w:uiPriority w:val="29"/>
    <w:rsid w:val="004F1C49"/>
    <w:rPr>
      <w:i/>
      <w:iCs/>
      <w:color w:val="404040" w:themeColor="text1" w:themeTint="BF"/>
    </w:rPr>
  </w:style>
  <w:style w:type="paragraph" w:styleId="ListParagraph">
    <w:name w:val="List Paragraph"/>
    <w:basedOn w:val="Normal"/>
    <w:uiPriority w:val="34"/>
    <w:qFormat/>
    <w:rsid w:val="004F1C49"/>
    <w:pPr>
      <w:ind w:left="720"/>
      <w:contextualSpacing/>
      <w:jc w:val="left"/>
    </w:pPr>
    <w:rPr>
      <w:rFonts w:ascii="Arial" w:eastAsia="Times New Roman" w:hAnsi="Arial" w:cs="Times New Roman"/>
      <w:kern w:val="0"/>
      <w:sz w:val="20"/>
      <w14:ligatures w14:val="none"/>
    </w:rPr>
  </w:style>
  <w:style w:type="character" w:styleId="IntenseEmphasis">
    <w:name w:val="Intense Emphasis"/>
    <w:basedOn w:val="DefaultParagraphFont"/>
    <w:uiPriority w:val="21"/>
    <w:qFormat/>
    <w:rsid w:val="004F1C49"/>
    <w:rPr>
      <w:i/>
      <w:iCs/>
      <w:color w:val="0F4761" w:themeColor="accent1" w:themeShade="BF"/>
    </w:rPr>
  </w:style>
  <w:style w:type="paragraph" w:styleId="IntenseQuote">
    <w:name w:val="Intense Quote"/>
    <w:basedOn w:val="Normal"/>
    <w:next w:val="Normal"/>
    <w:link w:val="IntenseQuoteChar"/>
    <w:uiPriority w:val="30"/>
    <w:qFormat/>
    <w:rsid w:val="004F1C49"/>
    <w:pPr>
      <w:pBdr>
        <w:top w:val="single" w:sz="4" w:space="10" w:color="0F4761" w:themeColor="accent1" w:themeShade="BF"/>
        <w:bottom w:val="single" w:sz="4" w:space="10" w:color="0F4761" w:themeColor="accent1" w:themeShade="BF"/>
      </w:pBdr>
      <w:spacing w:before="360" w:after="360"/>
      <w:ind w:left="864" w:right="864"/>
      <w:jc w:val="center"/>
    </w:pPr>
    <w:rPr>
      <w:rFonts w:ascii="Arial" w:eastAsia="Times New Roman" w:hAnsi="Arial" w:cs="Times New Roman"/>
      <w:i/>
      <w:iCs/>
      <w:color w:val="0F4761" w:themeColor="accent1" w:themeShade="BF"/>
      <w:kern w:val="0"/>
      <w:sz w:val="20"/>
      <w14:ligatures w14:val="none"/>
    </w:rPr>
  </w:style>
  <w:style w:type="character" w:customStyle="1" w:styleId="IntenseQuoteChar">
    <w:name w:val="Intense Quote Char"/>
    <w:basedOn w:val="DefaultParagraphFont"/>
    <w:link w:val="IntenseQuote"/>
    <w:uiPriority w:val="30"/>
    <w:rsid w:val="004F1C49"/>
    <w:rPr>
      <w:i/>
      <w:iCs/>
      <w:color w:val="0F4761" w:themeColor="accent1" w:themeShade="BF"/>
    </w:rPr>
  </w:style>
  <w:style w:type="character" w:styleId="IntenseReference">
    <w:name w:val="Intense Reference"/>
    <w:basedOn w:val="DefaultParagraphFont"/>
    <w:uiPriority w:val="32"/>
    <w:qFormat/>
    <w:rsid w:val="004F1C49"/>
    <w:rPr>
      <w:b/>
      <w:bCs/>
      <w:smallCaps/>
      <w:color w:val="0F4761" w:themeColor="accent1" w:themeShade="BF"/>
      <w:spacing w:val="5"/>
    </w:rPr>
  </w:style>
  <w:style w:type="paragraph" w:customStyle="1" w:styleId="80RefLetterForm">
    <w:name w:val="8.0 Ref Letter + Form"/>
    <w:rsid w:val="004F1C49"/>
    <w:rPr>
      <w:rFonts w:ascii="Times New Roman" w:eastAsia="Times New Roman" w:hAnsi="Times New Roman" w:cs="Times New Roman"/>
      <w:sz w:val="20"/>
      <w:szCs w:val="20"/>
      <w:lang w:val="en-US"/>
    </w:rPr>
  </w:style>
  <w:style w:type="paragraph" w:styleId="Header">
    <w:name w:val="header"/>
    <w:basedOn w:val="Normal"/>
    <w:link w:val="HeaderChar"/>
    <w:uiPriority w:val="99"/>
    <w:rsid w:val="004F1C49"/>
    <w:pPr>
      <w:tabs>
        <w:tab w:val="center" w:pos="4153"/>
        <w:tab w:val="right" w:pos="8306"/>
      </w:tabs>
      <w:jc w:val="left"/>
    </w:pPr>
    <w:rPr>
      <w:rFonts w:ascii="Arial" w:eastAsia="Times New Roman" w:hAnsi="Arial" w:cs="Times New Roman"/>
      <w:kern w:val="0"/>
      <w:sz w:val="20"/>
      <w14:ligatures w14:val="none"/>
    </w:rPr>
  </w:style>
  <w:style w:type="character" w:customStyle="1" w:styleId="HeaderChar">
    <w:name w:val="Header Char"/>
    <w:basedOn w:val="DefaultParagraphFont"/>
    <w:link w:val="Header"/>
    <w:uiPriority w:val="99"/>
    <w:rsid w:val="004F1C49"/>
    <w:rPr>
      <w:rFonts w:ascii="Arial" w:eastAsia="Times New Roman" w:hAnsi="Arial" w:cs="Times New Roman"/>
      <w:sz w:val="20"/>
    </w:rPr>
  </w:style>
  <w:style w:type="paragraph" w:styleId="Footer">
    <w:name w:val="footer"/>
    <w:basedOn w:val="Normal"/>
    <w:link w:val="FooterChar"/>
    <w:rsid w:val="004F1C49"/>
    <w:pPr>
      <w:tabs>
        <w:tab w:val="center" w:pos="4153"/>
        <w:tab w:val="right" w:pos="8306"/>
      </w:tabs>
      <w:jc w:val="left"/>
    </w:pPr>
    <w:rPr>
      <w:rFonts w:ascii="Arial" w:eastAsia="Times New Roman" w:hAnsi="Arial" w:cs="Times New Roman"/>
      <w:kern w:val="0"/>
      <w:sz w:val="20"/>
      <w14:ligatures w14:val="none"/>
    </w:rPr>
  </w:style>
  <w:style w:type="character" w:customStyle="1" w:styleId="FooterChar">
    <w:name w:val="Footer Char"/>
    <w:basedOn w:val="DefaultParagraphFont"/>
    <w:link w:val="Footer"/>
    <w:rsid w:val="004F1C49"/>
    <w:rPr>
      <w:rFonts w:ascii="Arial" w:eastAsia="Times New Roman" w:hAnsi="Arial" w:cs="Times New Roman"/>
      <w:sz w:val="20"/>
    </w:rPr>
  </w:style>
  <w:style w:type="paragraph" w:styleId="Revision">
    <w:name w:val="Revision"/>
    <w:hidden/>
    <w:uiPriority w:val="99"/>
    <w:semiHidden/>
    <w:rsid w:val="00834719"/>
    <w:rPr>
      <w:rFonts w:ascii="Arial" w:eastAsia="Times New Roman" w:hAnsi="Arial" w:cs="Times New Roman"/>
      <w:sz w:val="20"/>
    </w:rPr>
  </w:style>
  <w:style w:type="table" w:styleId="TableGrid">
    <w:name w:val="Table Grid"/>
    <w:basedOn w:val="TableNormal"/>
    <w:uiPriority w:val="39"/>
    <w:rsid w:val="00633326"/>
    <w:rPr>
      <w:rFonts w:asciiTheme="minorHAnsi" w:hAnsiTheme="minorHAnsi" w:cstheme="minorBidi"/>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aFisher\Practical%20HR%20Limited\Practical%20HR%20-%20Documents\PROCEDURES%20AND%20OPERATIONS\14%20Company\PHR%20House%20Style\Templates%20-%20YourHR.guide%20-%20Format%20for%20Letter,%20Forms%20and%20Policy%20Docs\YourHR.guide%20Form%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0D31F9-7B85-4651-A16B-4FD58B396B6F}">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2.xml><?xml version="1.0" encoding="utf-8"?>
<ds:datastoreItem xmlns:ds="http://schemas.openxmlformats.org/officeDocument/2006/customXml" ds:itemID="{2E36F82E-DF5E-43D1-85A0-66812E932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5F81D4-E779-49D9-A97F-C0B5AD7FE5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YourHR.guide Form Template</Template>
  <TotalTime>4376</TotalTime>
  <Pages>2</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Fisher</dc:creator>
  <cp:keywords/>
  <dc:description/>
  <cp:lastModifiedBy>Gina Bartley</cp:lastModifiedBy>
  <cp:revision>18</cp:revision>
  <dcterms:created xsi:type="dcterms:W3CDTF">2026-09-17T08:16:00Z</dcterms:created>
  <dcterms:modified xsi:type="dcterms:W3CDTF">2026-10-01T15:51:00Z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MediaServiceImageTags">
    <vt:lpwstr/>
  </property>
</Properties>
</file>